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EAF05F" w14:textId="77777777" w:rsidR="00ED578F" w:rsidRDefault="003B336E">
      <w:pPr>
        <w:pStyle w:val="Heading2"/>
        <w:rPr>
          <w:sz w:val="22"/>
          <w:szCs w:val="22"/>
        </w:rPr>
      </w:pPr>
      <w:r>
        <w:rPr>
          <w:noProof/>
        </w:rPr>
        <mc:AlternateContent>
          <mc:Choice Requires="wps">
            <w:drawing>
              <wp:anchor distT="0" distB="0" distL="114300" distR="114300" simplePos="0" relativeHeight="251658240" behindDoc="0" locked="0" layoutInCell="0" allowOverlap="1" wp14:anchorId="44D87A8B" wp14:editId="142D937A">
                <wp:simplePos x="0" y="0"/>
                <wp:positionH relativeFrom="column">
                  <wp:posOffset>1741170</wp:posOffset>
                </wp:positionH>
                <wp:positionV relativeFrom="paragraph">
                  <wp:posOffset>0</wp:posOffset>
                </wp:positionV>
                <wp:extent cx="5267325" cy="609600"/>
                <wp:effectExtent l="0" t="0" r="9525" b="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60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A3DF9" w14:textId="53C50466" w:rsidR="009C496D" w:rsidRPr="00E8732E" w:rsidRDefault="005E409C" w:rsidP="003B336E">
                            <w:pPr>
                              <w:jc w:val="center"/>
                              <w:rPr>
                                <w:b/>
                                <w:i/>
                                <w:sz w:val="44"/>
                                <w:szCs w:val="44"/>
                              </w:rPr>
                            </w:pPr>
                            <w:sdt>
                              <w:sdtPr>
                                <w:rPr>
                                  <w:b/>
                                  <w:i/>
                                  <w:sz w:val="44"/>
                                  <w:szCs w:val="44"/>
                                </w:rPr>
                                <w:id w:val="548811718"/>
                                <w:placeholder>
                                  <w:docPart w:val="E57C7DC7E74443AC8ECDFE0B162361CA"/>
                                </w:placeholder>
                                <w:comboBox>
                                  <w:listItem w:value="Choose an item."/>
                                </w:comboBox>
                              </w:sdtPr>
                              <w:sdtEndPr/>
                              <w:sdtContent>
                                <w:r w:rsidR="009F6D63" w:rsidRPr="00E8732E">
                                  <w:rPr>
                                    <w:b/>
                                    <w:i/>
                                    <w:sz w:val="44"/>
                                    <w:szCs w:val="44"/>
                                  </w:rPr>
                                  <w:t xml:space="preserve">Shaffer School </w:t>
                                </w:r>
                                <w:r w:rsidR="001E7510">
                                  <w:rPr>
                                    <w:b/>
                                    <w:i/>
                                    <w:sz w:val="44"/>
                                    <w:szCs w:val="44"/>
                                  </w:rPr>
                                  <w:t>Lunch</w:t>
                                </w:r>
                                <w:r w:rsidR="0057520B" w:rsidRPr="00E8732E">
                                  <w:rPr>
                                    <w:b/>
                                    <w:i/>
                                    <w:sz w:val="44"/>
                                    <w:szCs w:val="44"/>
                                  </w:rPr>
                                  <w:t xml:space="preserve"> </w:t>
                                </w:r>
                                <w:r w:rsidR="009F6D63" w:rsidRPr="00E8732E">
                                  <w:rPr>
                                    <w:b/>
                                    <w:i/>
                                    <w:sz w:val="44"/>
                                    <w:szCs w:val="44"/>
                                  </w:rPr>
                                  <w:t>Menu</w:t>
                                </w:r>
                              </w:sdtContent>
                            </w:sdt>
                          </w:p>
                          <w:p w14:paraId="1AF86DD3" w14:textId="46680BF5" w:rsidR="009F6D63" w:rsidRPr="00E8732E" w:rsidRDefault="007B61E5" w:rsidP="003B336E">
                            <w:pPr>
                              <w:jc w:val="center"/>
                              <w:rPr>
                                <w:sz w:val="44"/>
                                <w:szCs w:val="44"/>
                              </w:rPr>
                            </w:pPr>
                            <w:r>
                              <w:rPr>
                                <w:sz w:val="44"/>
                                <w:szCs w:val="44"/>
                              </w:rPr>
                              <w:t>October</w:t>
                            </w:r>
                            <w:r w:rsidR="00D6691B">
                              <w:rPr>
                                <w:sz w:val="44"/>
                                <w:szCs w:val="44"/>
                              </w:rPr>
                              <w:t xml:space="preserve"> 202</w:t>
                            </w:r>
                            <w:r w:rsidR="00193EA0">
                              <w:rPr>
                                <w:sz w:val="44"/>
                                <w:szCs w:val="4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D87A8B" id="_x0000_t202" coordsize="21600,21600" o:spt="202" path="m,l,21600r21600,l21600,xe">
                <v:stroke joinstyle="miter"/>
                <v:path gradientshapeok="t" o:connecttype="rect"/>
              </v:shapetype>
              <v:shape id="Text Box 2" o:spid="_x0000_s1026" type="#_x0000_t202" style="position:absolute;margin-left:137.1pt;margin-top:0;width:414.75pt;height:4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" o:allowincell="f" filled="f" stroked="f">
                <v:textbox inset="0,0,0,0">
                  <w:txbxContent>
                    <w:p w14:paraId="630A3DF9" w14:textId="53C50466" w:rsidR="009C496D" w:rsidRPr="00E8732E" w:rsidRDefault="00193EA0" w:rsidP="003B336E">
                      <w:pPr>
                        <w:jc w:val="center"/>
                        <w:rPr>
                          <w:b/>
                          <w:i/>
                          <w:sz w:val="44"/>
                          <w:szCs w:val="44"/>
                        </w:rPr>
                      </w:pPr>
                      <w:sdt>
                        <w:sdtPr>
                          <w:rPr>
                            <w:b/>
                            <w:i/>
                            <w:sz w:val="44"/>
                            <w:szCs w:val="44"/>
                          </w:rPr>
                          <w:id w:val="548811718"/>
                          <w:placeholder>
                            <w:docPart w:val="E57C7DC7E74443AC8ECDFE0B162361CA"/>
                          </w:placeholder>
                          <w:comboBox>
                            <w:listItem w:value="Choose an item."/>
                          </w:comboBox>
                        </w:sdtPr>
                        <w:sdtEndPr/>
                        <w:sdtContent>
                          <w:r w:rsidR="009F6D63" w:rsidRPr="00E8732E">
                            <w:rPr>
                              <w:b/>
                              <w:i/>
                              <w:sz w:val="44"/>
                              <w:szCs w:val="44"/>
                            </w:rPr>
                            <w:t xml:space="preserve">Shaffer School </w:t>
                          </w:r>
                          <w:r w:rsidR="001E7510">
                            <w:rPr>
                              <w:b/>
                              <w:i/>
                              <w:sz w:val="44"/>
                              <w:szCs w:val="44"/>
                            </w:rPr>
                            <w:t>Lunch</w:t>
                          </w:r>
                          <w:r w:rsidR="0057520B" w:rsidRPr="00E8732E">
                            <w:rPr>
                              <w:b/>
                              <w:i/>
                              <w:sz w:val="44"/>
                              <w:szCs w:val="44"/>
                            </w:rPr>
                            <w:t xml:space="preserve"> </w:t>
                          </w:r>
                          <w:r w:rsidR="009F6D63" w:rsidRPr="00E8732E">
                            <w:rPr>
                              <w:b/>
                              <w:i/>
                              <w:sz w:val="44"/>
                              <w:szCs w:val="44"/>
                            </w:rPr>
                            <w:t>Menu</w:t>
                          </w:r>
                        </w:sdtContent>
                      </w:sdt>
                    </w:p>
                    <w:p w14:paraId="1AF86DD3" w14:textId="46680BF5" w:rsidR="009F6D63" w:rsidRPr="00E8732E" w:rsidRDefault="007B61E5" w:rsidP="003B336E">
                      <w:pPr>
                        <w:jc w:val="center"/>
                        <w:rPr>
                          <w:sz w:val="44"/>
                          <w:szCs w:val="44"/>
                        </w:rPr>
                      </w:pPr>
                      <w:r>
                        <w:rPr>
                          <w:sz w:val="44"/>
                          <w:szCs w:val="44"/>
                        </w:rPr>
                        <w:t>October</w:t>
                      </w:r>
                      <w:r w:rsidR="00D6691B">
                        <w:rPr>
                          <w:sz w:val="44"/>
                          <w:szCs w:val="44"/>
                        </w:rPr>
                        <w:t xml:space="preserve"> 202</w:t>
                      </w:r>
                      <w:r w:rsidR="00193EA0">
                        <w:rPr>
                          <w:sz w:val="44"/>
                          <w:szCs w:val="44"/>
                        </w:rPr>
                        <w:t>6</w:t>
                      </w:r>
                    </w:p>
                  </w:txbxContent>
                </v:textbox>
                <w10:wrap type="square"/>
              </v:shape>
            </w:pict>
          </mc:Fallback>
        </mc:AlternateContent>
      </w:r>
      <w:r w:rsidR="00086CF2">
        <w:rPr>
          <w:noProof/>
        </w:rPr>
        <mc:AlternateContent>
          <mc:Choice Requires="wps">
            <w:drawing>
              <wp:anchor distT="0" distB="0" distL="114300" distR="114300" simplePos="0" relativeHeight="251657216" behindDoc="0" locked="0" layoutInCell="0" allowOverlap="1" wp14:anchorId="7C6B0647" wp14:editId="30DCD7FE">
                <wp:simplePos x="0" y="0"/>
                <wp:positionH relativeFrom="column">
                  <wp:posOffset>280670</wp:posOffset>
                </wp:positionH>
                <wp:positionV relativeFrom="paragraph">
                  <wp:posOffset>-415290</wp:posOffset>
                </wp:positionV>
                <wp:extent cx="1393825" cy="1127760"/>
                <wp:effectExtent l="0" t="0" r="0" b="0"/>
                <wp:wrapSquare wrapText="bothSides"/>
                <wp:docPr id="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1127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523DE" w14:textId="77777777" w:rsidR="00981EF4" w:rsidRPr="00981EF4" w:rsidRDefault="00981EF4" w:rsidP="00981EF4">
                            <w:pPr>
                              <w:autoSpaceDE/>
                              <w:autoSpaceDN/>
                              <w:rPr>
                                <w:rFonts w:eastAsia="Times New Roman"/>
                                <w:color w:val="222222"/>
                                <w:sz w:val="24"/>
                                <w:szCs w:val="24"/>
                                <w:lang w:val="en"/>
                              </w:rPr>
                            </w:pPr>
                          </w:p>
                          <w:p w14:paraId="687DB484" w14:textId="77777777" w:rsidR="00ED578F" w:rsidRDefault="00ED578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6B0647" id="Text Box 3" o:spid="_x0000_s1027" type="#_x0000_t202" style="position:absolute;margin-left:22.1pt;margin-top:-32.7pt;width:109.75pt;height:88.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" o:allowincell="f" filled="f" stroked="f">
                <v:textbox inset="0,0,0,0">
                  <w:txbxContent>
                    <w:p w14:paraId="254523DE" w14:textId="77777777" w:rsidR="00981EF4" w:rsidRPr="00981EF4" w:rsidRDefault="00981EF4" w:rsidP="00981EF4">
                      <w:pPr>
                        <w:autoSpaceDE/>
                        <w:autoSpaceDN/>
                        <w:rPr>
                          <w:rFonts w:eastAsia="Times New Roman"/>
                          <w:color w:val="222222"/>
                          <w:sz w:val="24"/>
                          <w:szCs w:val="24"/>
                          <w:lang w:val="en"/>
                        </w:rPr>
                      </w:pPr>
                    </w:p>
                    <w:p w14:paraId="687DB484" w14:textId="77777777" w:rsidR="00ED578F" w:rsidRDefault="00ED578F"/>
                  </w:txbxContent>
                </v:textbox>
                <w10:wrap type="square"/>
              </v:shape>
            </w:pict>
          </mc:Fallback>
        </mc:AlternateContent>
      </w:r>
    </w:p>
    <w:tbl>
      <w:tblPr>
        <w:tblpPr w:leftFromText="180" w:rightFromText="180" w:vertAnchor="text" w:horzAnchor="margin" w:tblpY="1003"/>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62"/>
        <w:gridCol w:w="2763"/>
        <w:gridCol w:w="2763"/>
        <w:gridCol w:w="2763"/>
        <w:gridCol w:w="2763"/>
      </w:tblGrid>
      <w:tr w:rsidR="009C496D" w14:paraId="17D92D7F" w14:textId="77777777" w:rsidTr="00874955">
        <w:trPr>
          <w:trHeight w:hRule="exact" w:val="460"/>
        </w:trPr>
        <w:tc>
          <w:tcPr>
            <w:tcW w:w="1000" w:type="pct"/>
            <w:shd w:val="pct60" w:color="auto" w:fill="FFFFFF"/>
            <w:vAlign w:val="center"/>
          </w:tcPr>
          <w:p w14:paraId="398326FC" w14:textId="77777777" w:rsidR="009C496D" w:rsidRDefault="009C496D" w:rsidP="003B336E">
            <w:pPr>
              <w:pStyle w:val="Heading1"/>
              <w:rPr>
                <w:color w:val="FFFFFF"/>
              </w:rPr>
            </w:pPr>
            <w:r>
              <w:rPr>
                <w:color w:val="FFFFFF"/>
              </w:rPr>
              <w:t>MONDAY</w:t>
            </w:r>
          </w:p>
        </w:tc>
        <w:tc>
          <w:tcPr>
            <w:tcW w:w="1000" w:type="pct"/>
            <w:shd w:val="pct60" w:color="auto" w:fill="FFFFFF"/>
            <w:vAlign w:val="center"/>
          </w:tcPr>
          <w:p w14:paraId="777B7520" w14:textId="77777777" w:rsidR="009C496D" w:rsidRDefault="009C496D" w:rsidP="003B336E">
            <w:pPr>
              <w:jc w:val="center"/>
              <w:rPr>
                <w:color w:val="FFFFFF"/>
              </w:rPr>
            </w:pPr>
            <w:r>
              <w:rPr>
                <w:b/>
                <w:bCs/>
                <w:color w:val="FFFFFF"/>
                <w:sz w:val="24"/>
                <w:szCs w:val="24"/>
              </w:rPr>
              <w:t>TUESDAY</w:t>
            </w:r>
          </w:p>
        </w:tc>
        <w:tc>
          <w:tcPr>
            <w:tcW w:w="1000" w:type="pct"/>
            <w:shd w:val="pct60" w:color="auto" w:fill="FFFFFF"/>
            <w:vAlign w:val="center"/>
          </w:tcPr>
          <w:p w14:paraId="564935D3" w14:textId="77777777" w:rsidR="009C496D" w:rsidRDefault="009C496D" w:rsidP="003B336E">
            <w:pPr>
              <w:jc w:val="center"/>
              <w:rPr>
                <w:color w:val="FFFFFF"/>
              </w:rPr>
            </w:pPr>
            <w:r>
              <w:rPr>
                <w:b/>
                <w:bCs/>
                <w:color w:val="FFFFFF"/>
                <w:sz w:val="24"/>
                <w:szCs w:val="24"/>
              </w:rPr>
              <w:t>WEDNESDAY</w:t>
            </w:r>
          </w:p>
        </w:tc>
        <w:tc>
          <w:tcPr>
            <w:tcW w:w="1000" w:type="pct"/>
            <w:shd w:val="pct60" w:color="auto" w:fill="FFFFFF"/>
            <w:vAlign w:val="center"/>
          </w:tcPr>
          <w:p w14:paraId="51A2BA64" w14:textId="77777777" w:rsidR="009C496D" w:rsidRDefault="009C496D" w:rsidP="003B336E">
            <w:pPr>
              <w:jc w:val="center"/>
              <w:rPr>
                <w:color w:val="FFFFFF"/>
              </w:rPr>
            </w:pPr>
            <w:r>
              <w:rPr>
                <w:b/>
                <w:bCs/>
                <w:color w:val="FFFFFF"/>
                <w:sz w:val="24"/>
                <w:szCs w:val="24"/>
              </w:rPr>
              <w:t>THURSDAY</w:t>
            </w:r>
          </w:p>
        </w:tc>
        <w:tc>
          <w:tcPr>
            <w:tcW w:w="1000" w:type="pct"/>
            <w:shd w:val="pct60" w:color="auto" w:fill="FFFFFF"/>
            <w:vAlign w:val="center"/>
          </w:tcPr>
          <w:p w14:paraId="6AD566E4" w14:textId="77777777" w:rsidR="009C496D" w:rsidRDefault="009C496D" w:rsidP="003B336E">
            <w:pPr>
              <w:jc w:val="center"/>
              <w:rPr>
                <w:color w:val="FFFFFF"/>
              </w:rPr>
            </w:pPr>
            <w:r>
              <w:rPr>
                <w:b/>
                <w:bCs/>
                <w:color w:val="FFFFFF"/>
                <w:sz w:val="24"/>
                <w:szCs w:val="24"/>
              </w:rPr>
              <w:t>FRIDAY</w:t>
            </w:r>
          </w:p>
        </w:tc>
      </w:tr>
      <w:tr w:rsidR="009C496D" w14:paraId="7BE3C194" w14:textId="77777777" w:rsidTr="00297F03">
        <w:trPr>
          <w:trHeight w:hRule="exact" w:val="1255"/>
        </w:trPr>
        <w:tc>
          <w:tcPr>
            <w:tcW w:w="1000" w:type="pct"/>
          </w:tcPr>
          <w:p w14:paraId="01B30D93" w14:textId="1FA8C3F9" w:rsidR="009C496D" w:rsidRDefault="009C496D" w:rsidP="003B336E"/>
        </w:tc>
        <w:tc>
          <w:tcPr>
            <w:tcW w:w="1000" w:type="pct"/>
          </w:tcPr>
          <w:p w14:paraId="4D1C68DD" w14:textId="6F6F96AA" w:rsidR="00297F03" w:rsidRDefault="00297F03" w:rsidP="003B336E"/>
        </w:tc>
        <w:tc>
          <w:tcPr>
            <w:tcW w:w="1000" w:type="pct"/>
          </w:tcPr>
          <w:p w14:paraId="55EFC36C" w14:textId="1F233C3D" w:rsidR="00297F03" w:rsidRPr="00580EB6" w:rsidRDefault="00297F03" w:rsidP="00105513"/>
        </w:tc>
        <w:tc>
          <w:tcPr>
            <w:tcW w:w="1000" w:type="pct"/>
          </w:tcPr>
          <w:p w14:paraId="795DE569" w14:textId="6D21F149" w:rsidR="00934464" w:rsidRDefault="005D2C8C" w:rsidP="0057520B">
            <w:r>
              <w:t>1</w:t>
            </w:r>
          </w:p>
          <w:p w14:paraId="0D65C6EE" w14:textId="3D7A814E" w:rsidR="00297F03" w:rsidRDefault="005D2C8C" w:rsidP="0057520B">
            <w:r>
              <w:t xml:space="preserve">Turkey Taco </w:t>
            </w:r>
          </w:p>
          <w:p w14:paraId="12682853" w14:textId="77777777" w:rsidR="00297F03" w:rsidRDefault="00297F03" w:rsidP="0057520B">
            <w:r>
              <w:t>Yogurt W/ Granola</w:t>
            </w:r>
          </w:p>
          <w:p w14:paraId="7CA62CEC" w14:textId="77777777" w:rsidR="00297F03" w:rsidRDefault="00297F03" w:rsidP="0057520B">
            <w:r>
              <w:t xml:space="preserve">Fruit </w:t>
            </w:r>
          </w:p>
          <w:p w14:paraId="6A28EE9B" w14:textId="7B18F8FB" w:rsidR="00297F03" w:rsidRDefault="00297F03" w:rsidP="0057520B">
            <w:r>
              <w:t>Milk</w:t>
            </w:r>
          </w:p>
        </w:tc>
        <w:tc>
          <w:tcPr>
            <w:tcW w:w="1000" w:type="pct"/>
          </w:tcPr>
          <w:p w14:paraId="2D6AC04C" w14:textId="56552FB8" w:rsidR="00934464" w:rsidRDefault="005D2C8C" w:rsidP="002F6694">
            <w:r>
              <w:t>2</w:t>
            </w:r>
            <w:r w:rsidR="005E409C">
              <w:t xml:space="preserve">  </w:t>
            </w:r>
          </w:p>
          <w:p w14:paraId="1BFDB039" w14:textId="0DFB4446" w:rsidR="00297F03" w:rsidRDefault="005D2C8C" w:rsidP="002F6694">
            <w:r>
              <w:t>Chicken Tenders</w:t>
            </w:r>
          </w:p>
          <w:p w14:paraId="3F62E5F0" w14:textId="77777777" w:rsidR="00297F03" w:rsidRDefault="00297F03" w:rsidP="002F6694">
            <w:r>
              <w:t>Yogurt W/ Granola</w:t>
            </w:r>
          </w:p>
          <w:p w14:paraId="0DCA9D92" w14:textId="77777777" w:rsidR="00297F03" w:rsidRDefault="00297F03" w:rsidP="002F6694">
            <w:r>
              <w:t>Fruit</w:t>
            </w:r>
          </w:p>
          <w:p w14:paraId="3F56B17C" w14:textId="37625C8B" w:rsidR="00297F03" w:rsidRDefault="00297F03" w:rsidP="002F6694">
            <w:r>
              <w:t>Milk</w:t>
            </w:r>
          </w:p>
        </w:tc>
      </w:tr>
      <w:tr w:rsidR="003452CE" w14:paraId="7731373B" w14:textId="77777777" w:rsidTr="00297F03">
        <w:trPr>
          <w:trHeight w:hRule="exact" w:val="1273"/>
        </w:trPr>
        <w:tc>
          <w:tcPr>
            <w:tcW w:w="1000" w:type="pct"/>
          </w:tcPr>
          <w:p w14:paraId="621CDA0A" w14:textId="1B71E75F" w:rsidR="00934464" w:rsidRDefault="005D2C8C" w:rsidP="003452CE">
            <w:r>
              <w:t>5</w:t>
            </w:r>
          </w:p>
          <w:p w14:paraId="71201052" w14:textId="7C5BD18B" w:rsidR="00297F03" w:rsidRDefault="005D2C8C" w:rsidP="003452CE">
            <w:r>
              <w:t>BBQ Chicken Sandwich</w:t>
            </w:r>
          </w:p>
          <w:p w14:paraId="748C1B18" w14:textId="1021E882" w:rsidR="00297F03" w:rsidRDefault="00297F03" w:rsidP="003452CE">
            <w:r>
              <w:t>Yogurt W/ Granola</w:t>
            </w:r>
          </w:p>
          <w:p w14:paraId="7FE16FF5" w14:textId="32F4CA4C" w:rsidR="00297F03" w:rsidRDefault="00297F03" w:rsidP="003452CE">
            <w:r>
              <w:t>Fruit</w:t>
            </w:r>
          </w:p>
          <w:p w14:paraId="74018765" w14:textId="0B49FCE7" w:rsidR="00297F03" w:rsidRDefault="00297F03" w:rsidP="003452CE">
            <w:r>
              <w:t>Milk</w:t>
            </w:r>
          </w:p>
          <w:p w14:paraId="179E18F3" w14:textId="77777777" w:rsidR="003452CE" w:rsidRDefault="003452CE" w:rsidP="003452CE"/>
        </w:tc>
        <w:tc>
          <w:tcPr>
            <w:tcW w:w="1000" w:type="pct"/>
          </w:tcPr>
          <w:p w14:paraId="21E10349" w14:textId="5C3372F3" w:rsidR="00934464" w:rsidRDefault="005D2C8C" w:rsidP="003452CE">
            <w:r>
              <w:t>6</w:t>
            </w:r>
          </w:p>
          <w:p w14:paraId="5492F1B5" w14:textId="4B33CD92" w:rsidR="00297F03" w:rsidRDefault="005D2C8C" w:rsidP="003452CE">
            <w:r>
              <w:t xml:space="preserve">Spaghetti </w:t>
            </w:r>
          </w:p>
          <w:p w14:paraId="1AB30DF1" w14:textId="34BFA41A" w:rsidR="00297F03" w:rsidRDefault="00297F03" w:rsidP="003452CE">
            <w:r>
              <w:t>Yogurt W/ Granola</w:t>
            </w:r>
          </w:p>
          <w:p w14:paraId="370754C9" w14:textId="413D75E6" w:rsidR="00297F03" w:rsidRDefault="00297F03" w:rsidP="003452CE">
            <w:r>
              <w:t xml:space="preserve">Fruit </w:t>
            </w:r>
          </w:p>
          <w:p w14:paraId="6DE0C13C" w14:textId="410C788C" w:rsidR="00297F03" w:rsidRDefault="00297F03" w:rsidP="003452CE">
            <w:r>
              <w:t>Milk</w:t>
            </w:r>
          </w:p>
          <w:p w14:paraId="272FCE43" w14:textId="430FC6A8" w:rsidR="00934464" w:rsidRDefault="00934464" w:rsidP="003452CE"/>
        </w:tc>
        <w:tc>
          <w:tcPr>
            <w:tcW w:w="1000" w:type="pct"/>
          </w:tcPr>
          <w:p w14:paraId="2CDB4014" w14:textId="3BB9EE42" w:rsidR="00934464" w:rsidRDefault="005D2C8C" w:rsidP="003452CE">
            <w:r w:rsidRPr="005D2C8C">
              <w:rPr>
                <w:bCs/>
              </w:rPr>
              <w:t>7</w:t>
            </w:r>
            <w:r w:rsidR="007B61E5" w:rsidRPr="005D2C8C">
              <w:rPr>
                <w:bCs/>
              </w:rPr>
              <w:t xml:space="preserve">  </w:t>
            </w:r>
            <w:r w:rsidR="007B61E5">
              <w:rPr>
                <w:b/>
              </w:rPr>
              <w:t xml:space="preserve">  </w:t>
            </w:r>
            <w:r w:rsidR="007B61E5" w:rsidRPr="007B61E5">
              <w:rPr>
                <w:b/>
              </w:rPr>
              <w:t>Minimum Day</w:t>
            </w:r>
          </w:p>
          <w:p w14:paraId="4A0C7E65" w14:textId="70CAB019" w:rsidR="00297F03" w:rsidRDefault="005D2C8C" w:rsidP="003452CE">
            <w:r>
              <w:t xml:space="preserve">Cheese Burger </w:t>
            </w:r>
          </w:p>
          <w:p w14:paraId="417DAD65" w14:textId="491F4E39" w:rsidR="00297F03" w:rsidRDefault="00297F03" w:rsidP="003452CE">
            <w:r>
              <w:t>Yogurt W/ Granola</w:t>
            </w:r>
          </w:p>
          <w:p w14:paraId="5108B4B3" w14:textId="27A873DF" w:rsidR="00297F03" w:rsidRDefault="00297F03" w:rsidP="003452CE">
            <w:r>
              <w:t>Fruit</w:t>
            </w:r>
          </w:p>
          <w:p w14:paraId="0471FEE4" w14:textId="01C326D8" w:rsidR="00297F03" w:rsidRDefault="00297F03" w:rsidP="003452CE">
            <w:r>
              <w:t>Milk</w:t>
            </w:r>
          </w:p>
          <w:p w14:paraId="7008ABB7" w14:textId="4B7C9771" w:rsidR="00765B87" w:rsidRPr="00934464" w:rsidRDefault="00765B87" w:rsidP="003452CE"/>
        </w:tc>
        <w:tc>
          <w:tcPr>
            <w:tcW w:w="1000" w:type="pct"/>
          </w:tcPr>
          <w:p w14:paraId="03A31C0E" w14:textId="2DA95EC9" w:rsidR="00934464" w:rsidRDefault="005D2C8C" w:rsidP="003452CE">
            <w:r>
              <w:t>8</w:t>
            </w:r>
            <w:r w:rsidR="007B61E5">
              <w:t xml:space="preserve">  </w:t>
            </w:r>
          </w:p>
          <w:p w14:paraId="435008F1" w14:textId="7959821C" w:rsidR="00297F03" w:rsidRDefault="005D2C8C" w:rsidP="003452CE">
            <w:proofErr w:type="spellStart"/>
            <w:r>
              <w:t>Carnita</w:t>
            </w:r>
            <w:proofErr w:type="spellEnd"/>
            <w:r>
              <w:t xml:space="preserve"> con Queso Burrito  </w:t>
            </w:r>
          </w:p>
          <w:p w14:paraId="76A43F01" w14:textId="77777777" w:rsidR="00297F03" w:rsidRDefault="00297F03" w:rsidP="003452CE">
            <w:r>
              <w:t>Yogurt W/ Granola</w:t>
            </w:r>
          </w:p>
          <w:p w14:paraId="18254C95" w14:textId="77777777" w:rsidR="00297F03" w:rsidRDefault="00297F03" w:rsidP="003452CE">
            <w:r>
              <w:t xml:space="preserve">Fruit </w:t>
            </w:r>
          </w:p>
          <w:p w14:paraId="17B08158" w14:textId="4FA9929B" w:rsidR="00297F03" w:rsidRDefault="00297F03" w:rsidP="003452CE">
            <w:r>
              <w:t>Milk</w:t>
            </w:r>
          </w:p>
        </w:tc>
        <w:tc>
          <w:tcPr>
            <w:tcW w:w="1000" w:type="pct"/>
          </w:tcPr>
          <w:p w14:paraId="41F2C3D7" w14:textId="6D5FD3E2" w:rsidR="00D6691B" w:rsidRDefault="005D2C8C" w:rsidP="003452CE">
            <w:r>
              <w:t>9</w:t>
            </w:r>
          </w:p>
          <w:p w14:paraId="73A83054" w14:textId="7D518EBE" w:rsidR="00297F03" w:rsidRDefault="005D2C8C" w:rsidP="003452CE">
            <w:r>
              <w:t>Chicken Street Taco</w:t>
            </w:r>
          </w:p>
          <w:p w14:paraId="0D16BABC" w14:textId="77777777" w:rsidR="00297F03" w:rsidRDefault="00297F03" w:rsidP="003452CE">
            <w:r>
              <w:t>Yogurt W/ Granola</w:t>
            </w:r>
          </w:p>
          <w:p w14:paraId="0BAD9593" w14:textId="77777777" w:rsidR="00297F03" w:rsidRDefault="00297F03" w:rsidP="003452CE">
            <w:r>
              <w:t>Fruit</w:t>
            </w:r>
          </w:p>
          <w:p w14:paraId="695EDC2A" w14:textId="3DFDAB70" w:rsidR="00297F03" w:rsidRDefault="00297F03" w:rsidP="003452CE">
            <w:r>
              <w:t>Milk</w:t>
            </w:r>
          </w:p>
        </w:tc>
      </w:tr>
      <w:tr w:rsidR="003452CE" w14:paraId="594E6039" w14:textId="77777777" w:rsidTr="00765B87">
        <w:trPr>
          <w:trHeight w:hRule="exact" w:val="1333"/>
        </w:trPr>
        <w:tc>
          <w:tcPr>
            <w:tcW w:w="1000" w:type="pct"/>
          </w:tcPr>
          <w:p w14:paraId="29934385" w14:textId="1AE0408D" w:rsidR="00297F03" w:rsidRDefault="00297F03" w:rsidP="003452CE">
            <w:r>
              <w:t>1</w:t>
            </w:r>
            <w:r w:rsidR="005D2C8C">
              <w:t>2</w:t>
            </w:r>
            <w:r>
              <w:t xml:space="preserve"> </w:t>
            </w:r>
          </w:p>
          <w:p w14:paraId="1BDDCBBF" w14:textId="77777777" w:rsidR="00297F03" w:rsidRPr="00DE22D7" w:rsidRDefault="00297F03" w:rsidP="00DE22D7">
            <w:pPr>
              <w:jc w:val="center"/>
              <w:rPr>
                <w:b/>
                <w:sz w:val="28"/>
              </w:rPr>
            </w:pPr>
            <w:r w:rsidRPr="00DE22D7">
              <w:rPr>
                <w:b/>
                <w:sz w:val="28"/>
              </w:rPr>
              <w:t>No School</w:t>
            </w:r>
          </w:p>
          <w:p w14:paraId="3620DBEE" w14:textId="740917AA" w:rsidR="00297F03" w:rsidRDefault="00297F03" w:rsidP="003452CE"/>
        </w:tc>
        <w:tc>
          <w:tcPr>
            <w:tcW w:w="1000" w:type="pct"/>
          </w:tcPr>
          <w:p w14:paraId="7E309F40" w14:textId="57B73334" w:rsidR="003452CE" w:rsidRDefault="00297F03" w:rsidP="003452CE">
            <w:r>
              <w:t>1</w:t>
            </w:r>
            <w:r w:rsidR="005D2C8C">
              <w:t>3</w:t>
            </w:r>
          </w:p>
          <w:p w14:paraId="1F5A567D" w14:textId="2819233C" w:rsidR="005D2C8C" w:rsidRDefault="005D2C8C" w:rsidP="003452CE">
            <w:r>
              <w:t>Walking Taco</w:t>
            </w:r>
          </w:p>
          <w:p w14:paraId="4DC11B4B" w14:textId="6F976DC0" w:rsidR="00297F03" w:rsidRDefault="00297F03" w:rsidP="003452CE">
            <w:r>
              <w:t>Yogurt W/ Granola</w:t>
            </w:r>
          </w:p>
          <w:p w14:paraId="44EA5D4E" w14:textId="77777777" w:rsidR="00297F03" w:rsidRDefault="00297F03" w:rsidP="003452CE">
            <w:r>
              <w:t>Fruit</w:t>
            </w:r>
          </w:p>
          <w:p w14:paraId="25A1F8ED" w14:textId="7CB8779B" w:rsidR="00297F03" w:rsidRDefault="00297F03" w:rsidP="003452CE">
            <w:r>
              <w:t>Milk</w:t>
            </w:r>
          </w:p>
        </w:tc>
        <w:tc>
          <w:tcPr>
            <w:tcW w:w="1000" w:type="pct"/>
          </w:tcPr>
          <w:p w14:paraId="345BF5D7" w14:textId="31E56F6C" w:rsidR="002D7C69" w:rsidRDefault="00297F03" w:rsidP="003452CE">
            <w:r>
              <w:t>1</w:t>
            </w:r>
            <w:r w:rsidR="005D2C8C">
              <w:t>4</w:t>
            </w:r>
            <w:r w:rsidR="007B61E5">
              <w:t xml:space="preserve">  </w:t>
            </w:r>
            <w:r w:rsidR="007B61E5" w:rsidRPr="007B61E5">
              <w:rPr>
                <w:b/>
              </w:rPr>
              <w:t xml:space="preserve"> Minimum Day</w:t>
            </w:r>
          </w:p>
          <w:p w14:paraId="425247B1" w14:textId="73E425D3" w:rsidR="00297F03" w:rsidRDefault="005D2C8C" w:rsidP="003452CE">
            <w:r>
              <w:t xml:space="preserve">Corn Dog and Fries </w:t>
            </w:r>
          </w:p>
          <w:p w14:paraId="402C0E26" w14:textId="77777777" w:rsidR="00297F03" w:rsidRDefault="00297F03" w:rsidP="003452CE">
            <w:r>
              <w:t>Yogurt W/ Granola</w:t>
            </w:r>
          </w:p>
          <w:p w14:paraId="3C454993" w14:textId="77777777" w:rsidR="00297F03" w:rsidRDefault="00297F03" w:rsidP="003452CE">
            <w:r>
              <w:t>Fruit</w:t>
            </w:r>
          </w:p>
          <w:p w14:paraId="50F6F3D1" w14:textId="6068AB91" w:rsidR="00297F03" w:rsidRDefault="00297F03" w:rsidP="003452CE">
            <w:r>
              <w:t>Milk</w:t>
            </w:r>
          </w:p>
        </w:tc>
        <w:tc>
          <w:tcPr>
            <w:tcW w:w="1000" w:type="pct"/>
          </w:tcPr>
          <w:p w14:paraId="05343A87" w14:textId="20B98835" w:rsidR="00422BBB" w:rsidRDefault="00297F03" w:rsidP="003452CE">
            <w:r>
              <w:t>1</w:t>
            </w:r>
            <w:r w:rsidR="005D2C8C">
              <w:t>5</w:t>
            </w:r>
          </w:p>
          <w:p w14:paraId="061E524C" w14:textId="7670E95E" w:rsidR="00297F03" w:rsidRDefault="009B25C2" w:rsidP="003452CE">
            <w:r>
              <w:t xml:space="preserve">Cheese </w:t>
            </w:r>
            <w:r w:rsidR="005D2C8C">
              <w:t xml:space="preserve">Pizza </w:t>
            </w:r>
          </w:p>
          <w:p w14:paraId="0FB1A010" w14:textId="77777777" w:rsidR="00297F03" w:rsidRDefault="00297F03" w:rsidP="003452CE">
            <w:r>
              <w:t>Yogurt W/ Granola</w:t>
            </w:r>
          </w:p>
          <w:p w14:paraId="2AF8A39B" w14:textId="77777777" w:rsidR="00297F03" w:rsidRDefault="00297F03" w:rsidP="003452CE">
            <w:r>
              <w:t xml:space="preserve">Fruit </w:t>
            </w:r>
          </w:p>
          <w:p w14:paraId="2CF47CBB" w14:textId="5D252A9A" w:rsidR="00297F03" w:rsidRDefault="00297F03" w:rsidP="003452CE">
            <w:r>
              <w:t>Milk</w:t>
            </w:r>
          </w:p>
        </w:tc>
        <w:tc>
          <w:tcPr>
            <w:tcW w:w="1000" w:type="pct"/>
          </w:tcPr>
          <w:p w14:paraId="362E4A73" w14:textId="7ABD1B2F" w:rsidR="002D7C69" w:rsidRDefault="00297F03" w:rsidP="003452CE">
            <w:r>
              <w:t>1</w:t>
            </w:r>
            <w:r w:rsidR="005D2C8C">
              <w:t>6</w:t>
            </w:r>
            <w:r>
              <w:t xml:space="preserve"> </w:t>
            </w:r>
          </w:p>
          <w:p w14:paraId="0B3BB790" w14:textId="1753C953" w:rsidR="005D2C8C" w:rsidRDefault="009B25C2" w:rsidP="003452CE">
            <w:r>
              <w:t xml:space="preserve">Tater Tot Casserole </w:t>
            </w:r>
          </w:p>
          <w:p w14:paraId="72ACB4DB" w14:textId="45168010" w:rsidR="00297F03" w:rsidRDefault="00297F03" w:rsidP="003452CE">
            <w:r>
              <w:t>Yogurt W/ Granola</w:t>
            </w:r>
          </w:p>
          <w:p w14:paraId="556F8B16" w14:textId="77777777" w:rsidR="00297F03" w:rsidRDefault="00297F03" w:rsidP="003452CE">
            <w:r>
              <w:t xml:space="preserve">Fruit </w:t>
            </w:r>
          </w:p>
          <w:p w14:paraId="3A61E9AD" w14:textId="56A5E652" w:rsidR="00297F03" w:rsidRDefault="00297F03" w:rsidP="003452CE">
            <w:r>
              <w:t xml:space="preserve">Milk </w:t>
            </w:r>
          </w:p>
        </w:tc>
      </w:tr>
      <w:tr w:rsidR="003452CE" w14:paraId="2E402552" w14:textId="77777777" w:rsidTr="00874955">
        <w:trPr>
          <w:trHeight w:hRule="exact" w:val="1540"/>
        </w:trPr>
        <w:tc>
          <w:tcPr>
            <w:tcW w:w="1000" w:type="pct"/>
          </w:tcPr>
          <w:p w14:paraId="60AAA101" w14:textId="4B5A3B75" w:rsidR="002D7C69" w:rsidRDefault="005D2C8C" w:rsidP="003452CE">
            <w:r>
              <w:t>19</w:t>
            </w:r>
          </w:p>
          <w:p w14:paraId="265E609B" w14:textId="7820C0EC" w:rsidR="00297F03" w:rsidRDefault="005D2C8C" w:rsidP="003452CE">
            <w:r>
              <w:t xml:space="preserve">Chicken Alfredo </w:t>
            </w:r>
          </w:p>
          <w:p w14:paraId="6E185241" w14:textId="77777777" w:rsidR="00297F03" w:rsidRDefault="00297F03" w:rsidP="003452CE">
            <w:r>
              <w:t>Yogurt W/ Granola</w:t>
            </w:r>
          </w:p>
          <w:p w14:paraId="4120101B" w14:textId="77777777" w:rsidR="00297F03" w:rsidRDefault="00297F03" w:rsidP="003452CE">
            <w:r>
              <w:t xml:space="preserve">Fruit </w:t>
            </w:r>
          </w:p>
          <w:p w14:paraId="0C3ED97C" w14:textId="4E66AB6B" w:rsidR="00297F03" w:rsidRDefault="00297F03" w:rsidP="003452CE">
            <w:r>
              <w:t xml:space="preserve">Milk </w:t>
            </w:r>
          </w:p>
        </w:tc>
        <w:tc>
          <w:tcPr>
            <w:tcW w:w="1000" w:type="pct"/>
          </w:tcPr>
          <w:p w14:paraId="12FA136C" w14:textId="781092A9" w:rsidR="002D7C69" w:rsidRDefault="005D2C8C" w:rsidP="003452CE">
            <w:pPr>
              <w:rPr>
                <w:lang w:val="es-MX"/>
              </w:rPr>
            </w:pPr>
            <w:r>
              <w:rPr>
                <w:lang w:val="es-MX"/>
              </w:rPr>
              <w:t>20</w:t>
            </w:r>
          </w:p>
          <w:p w14:paraId="451C47DE" w14:textId="18D56D42" w:rsidR="00297F03" w:rsidRDefault="009B25C2" w:rsidP="003452CE">
            <w:pPr>
              <w:rPr>
                <w:lang w:val="es-MX"/>
              </w:rPr>
            </w:pPr>
            <w:proofErr w:type="spellStart"/>
            <w:r>
              <w:rPr>
                <w:lang w:val="es-MX"/>
              </w:rPr>
              <w:t>Sloppy</w:t>
            </w:r>
            <w:proofErr w:type="spellEnd"/>
            <w:r>
              <w:rPr>
                <w:lang w:val="es-MX"/>
              </w:rPr>
              <w:t xml:space="preserve"> Joe </w:t>
            </w:r>
            <w:r w:rsidR="005D2C8C">
              <w:rPr>
                <w:lang w:val="es-MX"/>
              </w:rPr>
              <w:t xml:space="preserve"> </w:t>
            </w:r>
          </w:p>
          <w:p w14:paraId="53B4BF7D" w14:textId="77777777" w:rsidR="00297F03" w:rsidRDefault="00297F03" w:rsidP="003452CE">
            <w:pPr>
              <w:rPr>
                <w:lang w:val="es-MX"/>
              </w:rPr>
            </w:pPr>
            <w:r>
              <w:rPr>
                <w:lang w:val="es-MX"/>
              </w:rPr>
              <w:t>Yogurt W/ Granola</w:t>
            </w:r>
          </w:p>
          <w:p w14:paraId="2FA8CBE3" w14:textId="77777777" w:rsidR="00297F03" w:rsidRDefault="00297F03" w:rsidP="003452CE">
            <w:pPr>
              <w:rPr>
                <w:lang w:val="es-MX"/>
              </w:rPr>
            </w:pPr>
            <w:r>
              <w:rPr>
                <w:lang w:val="es-MX"/>
              </w:rPr>
              <w:t xml:space="preserve">Fruit </w:t>
            </w:r>
          </w:p>
          <w:p w14:paraId="43724213" w14:textId="2F3478ED" w:rsidR="00297F03" w:rsidRPr="0087398F" w:rsidRDefault="00297F03" w:rsidP="003452CE">
            <w:pPr>
              <w:rPr>
                <w:lang w:val="es-MX"/>
              </w:rPr>
            </w:pPr>
            <w:r>
              <w:rPr>
                <w:lang w:val="es-MX"/>
              </w:rPr>
              <w:t>Milk</w:t>
            </w:r>
          </w:p>
        </w:tc>
        <w:tc>
          <w:tcPr>
            <w:tcW w:w="1000" w:type="pct"/>
          </w:tcPr>
          <w:p w14:paraId="5EF2AF65" w14:textId="12A1E901" w:rsidR="00513642" w:rsidRDefault="00297F03" w:rsidP="003452CE">
            <w:r>
              <w:t>2</w:t>
            </w:r>
            <w:r w:rsidR="009B25C2">
              <w:t>1</w:t>
            </w:r>
            <w:r w:rsidR="007B61E5">
              <w:t xml:space="preserve"> </w:t>
            </w:r>
            <w:r w:rsidR="007B61E5" w:rsidRPr="007B61E5">
              <w:rPr>
                <w:b/>
              </w:rPr>
              <w:t xml:space="preserve"> Minimum Day</w:t>
            </w:r>
          </w:p>
          <w:p w14:paraId="471D9C50" w14:textId="72683DDB" w:rsidR="00297F03" w:rsidRDefault="009B25C2" w:rsidP="003452CE">
            <w:r>
              <w:t xml:space="preserve">Hot Dog </w:t>
            </w:r>
          </w:p>
          <w:p w14:paraId="5ABC8290" w14:textId="77777777" w:rsidR="00297F03" w:rsidRDefault="00297F03" w:rsidP="003452CE">
            <w:r>
              <w:t>Yogurt W/ Granola</w:t>
            </w:r>
          </w:p>
          <w:p w14:paraId="3363536E" w14:textId="77777777" w:rsidR="00297F03" w:rsidRDefault="00297F03" w:rsidP="003452CE">
            <w:r>
              <w:t xml:space="preserve">Fruit </w:t>
            </w:r>
          </w:p>
          <w:p w14:paraId="2B7AABD0" w14:textId="7FBCAD80" w:rsidR="00297F03" w:rsidRDefault="00297F03" w:rsidP="003452CE">
            <w:r>
              <w:t>Milk</w:t>
            </w:r>
          </w:p>
        </w:tc>
        <w:tc>
          <w:tcPr>
            <w:tcW w:w="1000" w:type="pct"/>
          </w:tcPr>
          <w:p w14:paraId="6BFA01CA" w14:textId="5AF8CFD5" w:rsidR="00513642" w:rsidRDefault="00297F03" w:rsidP="003452CE">
            <w:r>
              <w:t>2</w:t>
            </w:r>
            <w:r w:rsidR="009B25C2">
              <w:t>2</w:t>
            </w:r>
          </w:p>
          <w:p w14:paraId="4509FBE9" w14:textId="0B7117AA" w:rsidR="00297F03" w:rsidRDefault="00193EA0" w:rsidP="003452CE">
            <w:pPr>
              <w:rPr>
                <w:bCs/>
              </w:rPr>
            </w:pPr>
            <w:r>
              <w:rPr>
                <w:bCs/>
              </w:rPr>
              <w:t xml:space="preserve">Grilled Cheese </w:t>
            </w:r>
          </w:p>
          <w:p w14:paraId="55E0F314" w14:textId="77777777" w:rsidR="00297F03" w:rsidRDefault="00297F03" w:rsidP="003452CE">
            <w:pPr>
              <w:rPr>
                <w:bCs/>
              </w:rPr>
            </w:pPr>
            <w:r>
              <w:rPr>
                <w:bCs/>
              </w:rPr>
              <w:t>Yogurt W/ Granola</w:t>
            </w:r>
          </w:p>
          <w:p w14:paraId="3FC096B8" w14:textId="77777777" w:rsidR="00297F03" w:rsidRDefault="00297F03" w:rsidP="003452CE">
            <w:pPr>
              <w:rPr>
                <w:bCs/>
              </w:rPr>
            </w:pPr>
            <w:r>
              <w:rPr>
                <w:bCs/>
              </w:rPr>
              <w:t xml:space="preserve">Fruit </w:t>
            </w:r>
          </w:p>
          <w:p w14:paraId="48049621" w14:textId="5A11E632" w:rsidR="00297F03" w:rsidRPr="00513642" w:rsidRDefault="00297F03" w:rsidP="003452CE">
            <w:pPr>
              <w:rPr>
                <w:bCs/>
              </w:rPr>
            </w:pPr>
            <w:r>
              <w:rPr>
                <w:bCs/>
              </w:rPr>
              <w:t>Milk</w:t>
            </w:r>
          </w:p>
        </w:tc>
        <w:tc>
          <w:tcPr>
            <w:tcW w:w="1000" w:type="pct"/>
          </w:tcPr>
          <w:p w14:paraId="24E89959" w14:textId="53087EA0" w:rsidR="001562EA" w:rsidRPr="005E409C" w:rsidRDefault="00297F03" w:rsidP="0087398F">
            <w:pPr>
              <w:rPr>
                <w:b/>
                <w:bCs/>
              </w:rPr>
            </w:pPr>
            <w:r>
              <w:t>2</w:t>
            </w:r>
            <w:r w:rsidR="009B25C2">
              <w:t>3</w:t>
            </w:r>
            <w:r w:rsidR="005E409C">
              <w:t xml:space="preserve"> </w:t>
            </w:r>
            <w:r w:rsidR="005E409C">
              <w:rPr>
                <w:b/>
                <w:bCs/>
              </w:rPr>
              <w:t xml:space="preserve"> Harvest Festival</w:t>
            </w:r>
          </w:p>
          <w:p w14:paraId="7C29718C" w14:textId="77576055" w:rsidR="00297F03" w:rsidRDefault="009B25C2" w:rsidP="0087398F">
            <w:r>
              <w:t>Chicken Tenders</w:t>
            </w:r>
          </w:p>
          <w:p w14:paraId="381814BA" w14:textId="77777777" w:rsidR="00297F03" w:rsidRDefault="00297F03" w:rsidP="0087398F">
            <w:r>
              <w:t>Yogurt W/ Granola</w:t>
            </w:r>
          </w:p>
          <w:p w14:paraId="1C299CBD" w14:textId="77777777" w:rsidR="00297F03" w:rsidRDefault="00297F03" w:rsidP="0087398F">
            <w:r>
              <w:t>Fruit</w:t>
            </w:r>
          </w:p>
          <w:p w14:paraId="21F7DE50" w14:textId="120C99A4" w:rsidR="00297F03" w:rsidRDefault="00297F03" w:rsidP="0087398F">
            <w:r>
              <w:t xml:space="preserve">Milk </w:t>
            </w:r>
          </w:p>
          <w:p w14:paraId="7B1D4DD7" w14:textId="0D251800" w:rsidR="001562EA" w:rsidRPr="00AD0B66" w:rsidRDefault="001562EA" w:rsidP="0087398F"/>
        </w:tc>
      </w:tr>
      <w:tr w:rsidR="003452CE" w14:paraId="7F729B80" w14:textId="77777777" w:rsidTr="0031600B">
        <w:trPr>
          <w:trHeight w:hRule="exact" w:val="1588"/>
        </w:trPr>
        <w:tc>
          <w:tcPr>
            <w:tcW w:w="1000" w:type="pct"/>
          </w:tcPr>
          <w:p w14:paraId="45966631" w14:textId="1AD8219E" w:rsidR="001562EA" w:rsidRDefault="00297F03" w:rsidP="0087398F">
            <w:r>
              <w:t>2</w:t>
            </w:r>
            <w:r w:rsidR="009B25C2">
              <w:t>6</w:t>
            </w:r>
          </w:p>
          <w:p w14:paraId="7C73991C" w14:textId="1EA5DFF1" w:rsidR="00297F03" w:rsidRDefault="009B25C2" w:rsidP="0087398F">
            <w:r>
              <w:t xml:space="preserve">Chicken Gravy and Mashed Potatoes </w:t>
            </w:r>
          </w:p>
          <w:p w14:paraId="582AAAC8" w14:textId="047A67BA" w:rsidR="00297F03" w:rsidRDefault="00297F03" w:rsidP="0087398F">
            <w:r>
              <w:t>Yogurt W/ Granola</w:t>
            </w:r>
          </w:p>
          <w:p w14:paraId="66EA09E2" w14:textId="5A212FD2" w:rsidR="00297F03" w:rsidRDefault="00297F03" w:rsidP="0087398F">
            <w:r>
              <w:t>Fruit</w:t>
            </w:r>
          </w:p>
          <w:p w14:paraId="4634723E" w14:textId="5A5E5F36" w:rsidR="00297F03" w:rsidRDefault="00297F03" w:rsidP="0087398F">
            <w:r>
              <w:t>Milk</w:t>
            </w:r>
          </w:p>
          <w:p w14:paraId="3A803D73" w14:textId="25316DD0" w:rsidR="006F7A9F" w:rsidRDefault="006F7A9F" w:rsidP="003452CE"/>
        </w:tc>
        <w:tc>
          <w:tcPr>
            <w:tcW w:w="1000" w:type="pct"/>
          </w:tcPr>
          <w:p w14:paraId="1F2B1523" w14:textId="660BFD93" w:rsidR="001562EA" w:rsidRDefault="00297F03" w:rsidP="00016CEE">
            <w:pPr>
              <w:rPr>
                <w:lang w:val="es-MX"/>
              </w:rPr>
            </w:pPr>
            <w:r>
              <w:rPr>
                <w:lang w:val="es-MX"/>
              </w:rPr>
              <w:t>2</w:t>
            </w:r>
            <w:r w:rsidR="009B25C2">
              <w:rPr>
                <w:lang w:val="es-MX"/>
              </w:rPr>
              <w:t>7</w:t>
            </w:r>
            <w:r w:rsidR="007B61E5">
              <w:rPr>
                <w:lang w:val="es-MX"/>
              </w:rPr>
              <w:t xml:space="preserve">  </w:t>
            </w:r>
          </w:p>
          <w:p w14:paraId="21B6A131" w14:textId="77777777" w:rsidR="009B25C2" w:rsidRDefault="009B25C2" w:rsidP="00016CEE">
            <w:pPr>
              <w:rPr>
                <w:lang w:val="es-MX"/>
              </w:rPr>
            </w:pPr>
            <w:proofErr w:type="spellStart"/>
            <w:r>
              <w:rPr>
                <w:lang w:val="es-MX"/>
              </w:rPr>
              <w:t>Beef</w:t>
            </w:r>
            <w:proofErr w:type="spellEnd"/>
            <w:r>
              <w:rPr>
                <w:lang w:val="es-MX"/>
              </w:rPr>
              <w:t xml:space="preserve"> Taco</w:t>
            </w:r>
          </w:p>
          <w:p w14:paraId="41AF8559" w14:textId="4C1A22D2" w:rsidR="007B61E5" w:rsidRDefault="007B61E5" w:rsidP="00016CEE">
            <w:pPr>
              <w:rPr>
                <w:lang w:val="es-MX"/>
              </w:rPr>
            </w:pPr>
            <w:r>
              <w:rPr>
                <w:lang w:val="es-MX"/>
              </w:rPr>
              <w:t>Yogurt W/ Granola</w:t>
            </w:r>
          </w:p>
          <w:p w14:paraId="330BD6CA" w14:textId="77777777" w:rsidR="00297F03" w:rsidRDefault="00297F03" w:rsidP="00016CEE">
            <w:pPr>
              <w:rPr>
                <w:lang w:val="es-MX"/>
              </w:rPr>
            </w:pPr>
            <w:r>
              <w:rPr>
                <w:lang w:val="es-MX"/>
              </w:rPr>
              <w:t>Fruit</w:t>
            </w:r>
          </w:p>
          <w:p w14:paraId="242017D3" w14:textId="793C22B0" w:rsidR="00297F03" w:rsidRPr="0087398F" w:rsidRDefault="00297F03" w:rsidP="00016CEE">
            <w:pPr>
              <w:rPr>
                <w:lang w:val="es-MX"/>
              </w:rPr>
            </w:pPr>
            <w:r>
              <w:rPr>
                <w:lang w:val="es-MX"/>
              </w:rPr>
              <w:t>Milk</w:t>
            </w:r>
          </w:p>
        </w:tc>
        <w:tc>
          <w:tcPr>
            <w:tcW w:w="1000" w:type="pct"/>
          </w:tcPr>
          <w:p w14:paraId="7497A6EC" w14:textId="65EE16F1" w:rsidR="001562EA" w:rsidRDefault="009B25C2" w:rsidP="00016CEE">
            <w:r>
              <w:t>28</w:t>
            </w:r>
            <w:r w:rsidR="007B61E5">
              <w:t xml:space="preserve"> </w:t>
            </w:r>
            <w:r w:rsidR="007B61E5" w:rsidRPr="007B61E5">
              <w:rPr>
                <w:b/>
              </w:rPr>
              <w:t xml:space="preserve"> Minimum Day</w:t>
            </w:r>
          </w:p>
          <w:p w14:paraId="68AFC089" w14:textId="33F86C06" w:rsidR="00297F03" w:rsidRDefault="009B25C2" w:rsidP="00016CEE">
            <w:pPr>
              <w:rPr>
                <w:bCs/>
              </w:rPr>
            </w:pPr>
            <w:r>
              <w:rPr>
                <w:bCs/>
              </w:rPr>
              <w:t xml:space="preserve">Chicken Patty Sandwich </w:t>
            </w:r>
          </w:p>
          <w:p w14:paraId="2DD661E4" w14:textId="57701A97" w:rsidR="00297F03" w:rsidRDefault="00297F03" w:rsidP="00016CEE">
            <w:pPr>
              <w:rPr>
                <w:bCs/>
              </w:rPr>
            </w:pPr>
            <w:r>
              <w:rPr>
                <w:bCs/>
              </w:rPr>
              <w:t>Yogurt W/ Granola</w:t>
            </w:r>
          </w:p>
          <w:p w14:paraId="02B8F5D7" w14:textId="5E39D908" w:rsidR="007B61E5" w:rsidRDefault="007B61E5" w:rsidP="00016CEE">
            <w:pPr>
              <w:rPr>
                <w:bCs/>
              </w:rPr>
            </w:pPr>
            <w:r>
              <w:rPr>
                <w:bCs/>
              </w:rPr>
              <w:t xml:space="preserve">Fruit </w:t>
            </w:r>
          </w:p>
          <w:p w14:paraId="6C47EA82" w14:textId="68004CD8" w:rsidR="007B61E5" w:rsidRDefault="007B61E5" w:rsidP="00016CEE">
            <w:pPr>
              <w:rPr>
                <w:bCs/>
              </w:rPr>
            </w:pPr>
            <w:r>
              <w:rPr>
                <w:bCs/>
              </w:rPr>
              <w:t>Milk</w:t>
            </w:r>
          </w:p>
          <w:p w14:paraId="6ED58CC0" w14:textId="379CD503" w:rsidR="001562EA" w:rsidRPr="001562EA" w:rsidRDefault="001562EA" w:rsidP="00016CEE">
            <w:pPr>
              <w:rPr>
                <w:bCs/>
              </w:rPr>
            </w:pPr>
          </w:p>
        </w:tc>
        <w:tc>
          <w:tcPr>
            <w:tcW w:w="1000" w:type="pct"/>
          </w:tcPr>
          <w:p w14:paraId="49FD4FC1" w14:textId="06E27F39" w:rsidR="001562EA" w:rsidRDefault="009B25C2" w:rsidP="00016CEE">
            <w:r>
              <w:t>29</w:t>
            </w:r>
            <w:r w:rsidR="007B61E5">
              <w:t xml:space="preserve"> </w:t>
            </w:r>
          </w:p>
          <w:p w14:paraId="10199348" w14:textId="7F3FCB2D" w:rsidR="007B61E5" w:rsidRDefault="009B25C2" w:rsidP="00016CEE">
            <w:r>
              <w:t xml:space="preserve">Meatball Sub </w:t>
            </w:r>
          </w:p>
          <w:p w14:paraId="23854A9F" w14:textId="051DD597" w:rsidR="007B61E5" w:rsidRDefault="007B61E5" w:rsidP="00016CEE">
            <w:r>
              <w:t>Yogurt W/ Granola</w:t>
            </w:r>
          </w:p>
          <w:p w14:paraId="6497AFDC" w14:textId="5D960879" w:rsidR="007B61E5" w:rsidRDefault="007B61E5" w:rsidP="00016CEE">
            <w:r>
              <w:t xml:space="preserve">Fruit </w:t>
            </w:r>
          </w:p>
          <w:p w14:paraId="5FCFF840" w14:textId="0EBA07FC" w:rsidR="007B61E5" w:rsidRDefault="007B61E5" w:rsidP="00016CEE">
            <w:r>
              <w:t>Milk</w:t>
            </w:r>
          </w:p>
          <w:p w14:paraId="2ACE48F9" w14:textId="7095EEF6" w:rsidR="001562EA" w:rsidRDefault="001562EA" w:rsidP="00016CEE"/>
        </w:tc>
        <w:tc>
          <w:tcPr>
            <w:tcW w:w="1000" w:type="pct"/>
          </w:tcPr>
          <w:p w14:paraId="1A809D5A" w14:textId="77777777" w:rsidR="00422BBB" w:rsidRDefault="009B25C2" w:rsidP="00016CEE">
            <w:r>
              <w:t>30</w:t>
            </w:r>
          </w:p>
          <w:p w14:paraId="66A2B47C" w14:textId="5C81C8B3" w:rsidR="009B25C2" w:rsidRDefault="009B25C2" w:rsidP="00016CEE">
            <w:r>
              <w:t xml:space="preserve">Pepperoni Pizza </w:t>
            </w:r>
          </w:p>
          <w:p w14:paraId="0ABB4BA3" w14:textId="77777777" w:rsidR="009B25C2" w:rsidRDefault="009B25C2" w:rsidP="00016CEE">
            <w:r>
              <w:t xml:space="preserve">Yogurt W/ Granola </w:t>
            </w:r>
          </w:p>
          <w:p w14:paraId="2D880F04" w14:textId="77777777" w:rsidR="009B25C2" w:rsidRDefault="009B25C2" w:rsidP="00016CEE">
            <w:r>
              <w:t xml:space="preserve">Fruit </w:t>
            </w:r>
          </w:p>
          <w:p w14:paraId="6AC0BF2A" w14:textId="2939B464" w:rsidR="009B25C2" w:rsidRPr="003452CE" w:rsidRDefault="009B25C2" w:rsidP="00016CEE">
            <w:r>
              <w:t xml:space="preserve">Milk </w:t>
            </w:r>
          </w:p>
        </w:tc>
      </w:tr>
    </w:tbl>
    <w:p w14:paraId="5427779A" w14:textId="77777777" w:rsidR="004B3A05" w:rsidRDefault="002D5585" w:rsidP="002D5585">
      <w:pPr>
        <w:rPr>
          <w:b/>
          <w:sz w:val="24"/>
          <w:szCs w:val="24"/>
        </w:rPr>
      </w:pPr>
      <w:r>
        <w:rPr>
          <w:b/>
          <w:sz w:val="24"/>
          <w:szCs w:val="24"/>
        </w:rPr>
        <w:t>SALAD BAR</w:t>
      </w:r>
      <w:r w:rsidR="004B3A05">
        <w:rPr>
          <w:b/>
          <w:sz w:val="24"/>
          <w:szCs w:val="24"/>
        </w:rPr>
        <w:t xml:space="preserve"> </w:t>
      </w:r>
    </w:p>
    <w:p w14:paraId="084F7EB0" w14:textId="0FE15FDE" w:rsidR="004B3A05" w:rsidRDefault="004B3A05" w:rsidP="002D5585">
      <w:pPr>
        <w:rPr>
          <w:b/>
          <w:sz w:val="24"/>
          <w:szCs w:val="24"/>
        </w:rPr>
      </w:pPr>
      <w:r>
        <w:rPr>
          <w:b/>
          <w:sz w:val="24"/>
          <w:szCs w:val="24"/>
        </w:rPr>
        <w:t xml:space="preserve">Served Daily </w:t>
      </w:r>
    </w:p>
    <w:p w14:paraId="4C3AA870" w14:textId="4A269CBC" w:rsidR="00ED578F" w:rsidRDefault="00ED578F" w:rsidP="00421A37"/>
    <w:sectPr w:rsidR="00ED578F" w:rsidSect="009C496D">
      <w:footerReference w:type="default" r:id="rId10"/>
      <w:pgSz w:w="15840" w:h="12240" w:orient="landscape" w:code="1"/>
      <w:pgMar w:top="1008" w:right="1008" w:bottom="245"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79C688" w14:textId="77777777" w:rsidR="00414F18" w:rsidRDefault="00414F18" w:rsidP="00981EF4">
      <w:r>
        <w:separator/>
      </w:r>
    </w:p>
  </w:endnote>
  <w:endnote w:type="continuationSeparator" w:id="0">
    <w:p w14:paraId="38F184D8" w14:textId="77777777" w:rsidR="00414F18" w:rsidRDefault="00414F18" w:rsidP="00981E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8E86" w14:textId="1E0E3650" w:rsidR="00455252" w:rsidRPr="000E1B68" w:rsidRDefault="00455252" w:rsidP="00455252">
    <w:pPr>
      <w:pStyle w:val="Header"/>
      <w:rPr>
        <w:sz w:val="16"/>
        <w:szCs w:val="16"/>
      </w:rPr>
    </w:pPr>
    <w:r w:rsidRPr="000E1B68">
      <w:rPr>
        <w:sz w:val="16"/>
        <w:szCs w:val="16"/>
      </w:rPr>
      <w:t>Non-Discrimination Statement: “In the operation of the child feeding programs, no child will be discriminated against because of race, sex, color, national origin, age, and handicap.  If you feel you have been discriminated against, write immediately to the SECRETARY OF AGRICULUTURE, WASHINGTON, D.C. 20250.”</w:t>
    </w:r>
    <w:r w:rsidR="0089702B">
      <w:rPr>
        <w:sz w:val="16"/>
        <w:szCs w:val="16"/>
      </w:rPr>
      <w:t xml:space="preserve"> Due to weather, location, delivery issues, and human error this menu is subject to change at any time without notice, we apologize for any inconvenience this may cause. </w:t>
    </w:r>
  </w:p>
  <w:p w14:paraId="290A8B90" w14:textId="77777777" w:rsidR="00455252" w:rsidRDefault="00455252" w:rsidP="00455252">
    <w:pPr>
      <w:pStyle w:val="Header"/>
    </w:pPr>
  </w:p>
  <w:p w14:paraId="1498E7D6" w14:textId="77777777" w:rsidR="00455252" w:rsidRDefault="00455252" w:rsidP="00455252">
    <w:pPr>
      <w:pStyle w:val="Header"/>
    </w:pPr>
    <w:r>
      <w:t>Menu Subject to Change                                                                                                                                                                                             1% and Fat Free Chocolate Milk Served Daily</w:t>
    </w:r>
    <w:r>
      <w:tab/>
    </w:r>
    <w:r>
      <w:tab/>
      <w:t>This institution is an equal opportunity provider.</w:t>
    </w:r>
  </w:p>
  <w:p w14:paraId="7CF1ADAD" w14:textId="49DA0BFC" w:rsidR="009C496D" w:rsidRPr="00455252" w:rsidRDefault="009C496D" w:rsidP="004552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DAA70" w14:textId="77777777" w:rsidR="00414F18" w:rsidRDefault="00414F18" w:rsidP="00981EF4">
      <w:r>
        <w:separator/>
      </w:r>
    </w:p>
  </w:footnote>
  <w:footnote w:type="continuationSeparator" w:id="0">
    <w:p w14:paraId="13C061B2" w14:textId="77777777" w:rsidR="00414F18" w:rsidRDefault="00414F18" w:rsidP="00981E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s-MX" w:vendorID="64" w:dllVersion="6" w:nlCheck="1" w:checkStyle="0"/>
  <w:activeWritingStyle w:appName="MSWord" w:lang="en-US" w:vendorID="64" w:dllVersion="6" w:nlCheck="1" w:checkStyle="1"/>
  <w:activeWritingStyle w:appName="MSWord" w:lang="en-US" w:vendorID="64" w:dllVersion="4096" w:nlCheck="1" w:checkStyle="0"/>
  <w:activeWritingStyle w:appName="MSWord" w:lang="es-MX" w:vendorID="64" w:dllVersion="4096" w:nlCheck="1" w:checkStyle="0"/>
  <w:activeWritingStyle w:appName="MSWord" w:lang="en-US" w:vendorID="64" w:dllVersion="0" w:nlCheck="1" w:checkStyle="0"/>
  <w:activeWritingStyle w:appName="MSWord" w:lang="es-MX" w:vendorID="64" w:dllVersion="0" w:nlCheck="1" w:checkStyle="0"/>
  <w:proofState w:spelling="clean"/>
  <w:attachedTemplate r:id="rId1"/>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D63"/>
    <w:rsid w:val="00016CEE"/>
    <w:rsid w:val="00086CF2"/>
    <w:rsid w:val="00105513"/>
    <w:rsid w:val="001562EA"/>
    <w:rsid w:val="001702DF"/>
    <w:rsid w:val="00193EA0"/>
    <w:rsid w:val="001A1C29"/>
    <w:rsid w:val="001A1D9B"/>
    <w:rsid w:val="001E7510"/>
    <w:rsid w:val="001F5577"/>
    <w:rsid w:val="00275C54"/>
    <w:rsid w:val="00297F03"/>
    <w:rsid w:val="002A3963"/>
    <w:rsid w:val="002D5585"/>
    <w:rsid w:val="002D7C69"/>
    <w:rsid w:val="002F6694"/>
    <w:rsid w:val="0031600B"/>
    <w:rsid w:val="003452CE"/>
    <w:rsid w:val="00347489"/>
    <w:rsid w:val="00391B51"/>
    <w:rsid w:val="003B336E"/>
    <w:rsid w:val="00414C74"/>
    <w:rsid w:val="00414F18"/>
    <w:rsid w:val="00421A37"/>
    <w:rsid w:val="00422BBB"/>
    <w:rsid w:val="00447B98"/>
    <w:rsid w:val="004503ED"/>
    <w:rsid w:val="00455252"/>
    <w:rsid w:val="004B3A05"/>
    <w:rsid w:val="004C086B"/>
    <w:rsid w:val="004C3135"/>
    <w:rsid w:val="004D4204"/>
    <w:rsid w:val="004D7AD0"/>
    <w:rsid w:val="00513642"/>
    <w:rsid w:val="0057520B"/>
    <w:rsid w:val="00580EB6"/>
    <w:rsid w:val="00591A57"/>
    <w:rsid w:val="005B4A28"/>
    <w:rsid w:val="005C48D5"/>
    <w:rsid w:val="005D2C8C"/>
    <w:rsid w:val="005E409C"/>
    <w:rsid w:val="005F4EC8"/>
    <w:rsid w:val="006F7A9F"/>
    <w:rsid w:val="00725929"/>
    <w:rsid w:val="00747D58"/>
    <w:rsid w:val="00765B87"/>
    <w:rsid w:val="00783E11"/>
    <w:rsid w:val="00796342"/>
    <w:rsid w:val="007B61E5"/>
    <w:rsid w:val="0087398F"/>
    <w:rsid w:val="00874955"/>
    <w:rsid w:val="00893610"/>
    <w:rsid w:val="008942BB"/>
    <w:rsid w:val="0089702B"/>
    <w:rsid w:val="008B3B22"/>
    <w:rsid w:val="0093144D"/>
    <w:rsid w:val="00934464"/>
    <w:rsid w:val="009348B7"/>
    <w:rsid w:val="00981EF4"/>
    <w:rsid w:val="009909DF"/>
    <w:rsid w:val="009A29F6"/>
    <w:rsid w:val="009A30A0"/>
    <w:rsid w:val="009B0C64"/>
    <w:rsid w:val="009B25C2"/>
    <w:rsid w:val="009C496D"/>
    <w:rsid w:val="009F6D63"/>
    <w:rsid w:val="00A13B86"/>
    <w:rsid w:val="00A92910"/>
    <w:rsid w:val="00AD0B66"/>
    <w:rsid w:val="00B66314"/>
    <w:rsid w:val="00B66AA6"/>
    <w:rsid w:val="00BA5C7E"/>
    <w:rsid w:val="00D1578D"/>
    <w:rsid w:val="00D46967"/>
    <w:rsid w:val="00D6691B"/>
    <w:rsid w:val="00D70F99"/>
    <w:rsid w:val="00DE22D7"/>
    <w:rsid w:val="00E8732E"/>
    <w:rsid w:val="00EB722D"/>
    <w:rsid w:val="00ED578F"/>
    <w:rsid w:val="00F06A13"/>
    <w:rsid w:val="00F2639D"/>
    <w:rsid w:val="00FA31A8"/>
    <w:rsid w:val="00FB3FEB"/>
    <w:rsid w:val="00FF6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C4F13B"/>
  <w15:docId w15:val="{AAA67640-025B-406B-B19D-75DB176D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autoSpaceDE w:val="0"/>
      <w:autoSpaceDN w:val="0"/>
      <w:spacing w:after="0" w:line="240" w:lineRule="auto"/>
    </w:pPr>
    <w:rPr>
      <w:rFonts w:ascii="Arial" w:hAnsi="Arial" w:cs="Arial"/>
      <w:sz w:val="20"/>
      <w:szCs w:val="20"/>
    </w:rPr>
  </w:style>
  <w:style w:type="paragraph" w:styleId="Heading1">
    <w:name w:val="heading 1"/>
    <w:basedOn w:val="Normal"/>
    <w:next w:val="Normal"/>
    <w:link w:val="Heading1Char"/>
    <w:uiPriority w:val="99"/>
    <w:qFormat/>
    <w:pPr>
      <w:keepNext/>
      <w:jc w:val="center"/>
      <w:outlineLvl w:val="0"/>
    </w:pPr>
    <w:rPr>
      <w:b/>
      <w:bCs/>
      <w:sz w:val="24"/>
      <w:szCs w:val="24"/>
    </w:rPr>
  </w:style>
  <w:style w:type="paragraph" w:styleId="Heading2">
    <w:name w:val="heading 2"/>
    <w:basedOn w:val="Normal"/>
    <w:next w:val="Normal"/>
    <w:link w:val="Heading2Char"/>
    <w:uiPriority w:val="99"/>
    <w:qFormat/>
    <w:pPr>
      <w:keepNext/>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paragraph" w:styleId="BalloonText">
    <w:name w:val="Balloon Text"/>
    <w:basedOn w:val="Normal"/>
    <w:link w:val="BalloonTextChar"/>
    <w:uiPriority w:val="99"/>
    <w:semiHidden/>
    <w:unhideWhenUsed/>
    <w:rsid w:val="005B4A28"/>
    <w:rPr>
      <w:rFonts w:ascii="Tahoma" w:hAnsi="Tahoma" w:cs="Tahoma"/>
      <w:sz w:val="16"/>
      <w:szCs w:val="16"/>
    </w:rPr>
  </w:style>
  <w:style w:type="character" w:customStyle="1" w:styleId="BalloonTextChar">
    <w:name w:val="Balloon Text Char"/>
    <w:basedOn w:val="DefaultParagraphFont"/>
    <w:link w:val="BalloonText"/>
    <w:uiPriority w:val="99"/>
    <w:semiHidden/>
    <w:rsid w:val="005B4A28"/>
    <w:rPr>
      <w:rFonts w:ascii="Tahoma" w:hAnsi="Tahoma" w:cs="Tahoma"/>
      <w:sz w:val="16"/>
      <w:szCs w:val="16"/>
    </w:rPr>
  </w:style>
  <w:style w:type="character" w:styleId="PlaceholderText">
    <w:name w:val="Placeholder Text"/>
    <w:basedOn w:val="DefaultParagraphFont"/>
    <w:uiPriority w:val="99"/>
    <w:semiHidden/>
    <w:rsid w:val="005B4A28"/>
    <w:rPr>
      <w:color w:val="808080"/>
    </w:rPr>
  </w:style>
  <w:style w:type="paragraph" w:styleId="Header">
    <w:name w:val="header"/>
    <w:basedOn w:val="Normal"/>
    <w:link w:val="HeaderChar"/>
    <w:uiPriority w:val="99"/>
    <w:unhideWhenUsed/>
    <w:rsid w:val="00981EF4"/>
    <w:pPr>
      <w:tabs>
        <w:tab w:val="center" w:pos="4680"/>
        <w:tab w:val="right" w:pos="9360"/>
      </w:tabs>
    </w:pPr>
  </w:style>
  <w:style w:type="character" w:customStyle="1" w:styleId="HeaderChar">
    <w:name w:val="Header Char"/>
    <w:basedOn w:val="DefaultParagraphFont"/>
    <w:link w:val="Header"/>
    <w:uiPriority w:val="99"/>
    <w:rsid w:val="00981EF4"/>
    <w:rPr>
      <w:rFonts w:ascii="Arial" w:hAnsi="Arial" w:cs="Arial"/>
      <w:sz w:val="20"/>
      <w:szCs w:val="20"/>
    </w:rPr>
  </w:style>
  <w:style w:type="paragraph" w:styleId="Footer">
    <w:name w:val="footer"/>
    <w:basedOn w:val="Normal"/>
    <w:link w:val="FooterChar"/>
    <w:uiPriority w:val="99"/>
    <w:unhideWhenUsed/>
    <w:rsid w:val="00981EF4"/>
    <w:pPr>
      <w:tabs>
        <w:tab w:val="center" w:pos="4680"/>
        <w:tab w:val="right" w:pos="9360"/>
      </w:tabs>
    </w:pPr>
  </w:style>
  <w:style w:type="character" w:customStyle="1" w:styleId="FooterChar">
    <w:name w:val="Footer Char"/>
    <w:basedOn w:val="DefaultParagraphFont"/>
    <w:link w:val="Footer"/>
    <w:uiPriority w:val="99"/>
    <w:rsid w:val="00981EF4"/>
    <w:rPr>
      <w:rFonts w:ascii="Arial" w:hAnsi="Arial" w:cs="Arial"/>
      <w:sz w:val="20"/>
      <w:szCs w:val="20"/>
    </w:rPr>
  </w:style>
  <w:style w:type="paragraph" w:styleId="ListParagraph">
    <w:name w:val="List Paragraph"/>
    <w:basedOn w:val="Normal"/>
    <w:uiPriority w:val="34"/>
    <w:qFormat/>
    <w:rsid w:val="00580E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3127668">
      <w:bodyDiv w:val="1"/>
      <w:marLeft w:val="0"/>
      <w:marRight w:val="0"/>
      <w:marTop w:val="0"/>
      <w:marBottom w:val="0"/>
      <w:divBdr>
        <w:top w:val="none" w:sz="0" w:space="0" w:color="auto"/>
        <w:left w:val="none" w:sz="0" w:space="0" w:color="auto"/>
        <w:bottom w:val="none" w:sz="0" w:space="0" w:color="auto"/>
        <w:right w:val="none" w:sz="0" w:space="0" w:color="auto"/>
      </w:divBdr>
      <w:divsChild>
        <w:div w:id="2095278740">
          <w:marLeft w:val="0"/>
          <w:marRight w:val="0"/>
          <w:marTop w:val="0"/>
          <w:marBottom w:val="0"/>
          <w:divBdr>
            <w:top w:val="none" w:sz="0" w:space="0" w:color="auto"/>
            <w:left w:val="none" w:sz="0" w:space="0" w:color="auto"/>
            <w:bottom w:val="none" w:sz="0" w:space="0" w:color="auto"/>
            <w:right w:val="none" w:sz="0" w:space="0" w:color="auto"/>
          </w:divBdr>
          <w:divsChild>
            <w:div w:id="811411589">
              <w:marLeft w:val="0"/>
              <w:marRight w:val="0"/>
              <w:marTop w:val="0"/>
              <w:marBottom w:val="0"/>
              <w:divBdr>
                <w:top w:val="none" w:sz="0" w:space="0" w:color="auto"/>
                <w:left w:val="none" w:sz="0" w:space="0" w:color="auto"/>
                <w:bottom w:val="none" w:sz="0" w:space="0" w:color="auto"/>
                <w:right w:val="none" w:sz="0" w:space="0" w:color="auto"/>
              </w:divBdr>
              <w:divsChild>
                <w:div w:id="733819061">
                  <w:marLeft w:val="0"/>
                  <w:marRight w:val="0"/>
                  <w:marTop w:val="195"/>
                  <w:marBottom w:val="0"/>
                  <w:divBdr>
                    <w:top w:val="none" w:sz="0" w:space="0" w:color="auto"/>
                    <w:left w:val="none" w:sz="0" w:space="0" w:color="auto"/>
                    <w:bottom w:val="none" w:sz="0" w:space="0" w:color="auto"/>
                    <w:right w:val="none" w:sz="0" w:space="0" w:color="auto"/>
                  </w:divBdr>
                  <w:divsChild>
                    <w:div w:id="586351661">
                      <w:marLeft w:val="0"/>
                      <w:marRight w:val="0"/>
                      <w:marTop w:val="0"/>
                      <w:marBottom w:val="180"/>
                      <w:divBdr>
                        <w:top w:val="none" w:sz="0" w:space="0" w:color="auto"/>
                        <w:left w:val="none" w:sz="0" w:space="0" w:color="auto"/>
                        <w:bottom w:val="none" w:sz="0" w:space="0" w:color="auto"/>
                        <w:right w:val="none" w:sz="0" w:space="0" w:color="auto"/>
                      </w:divBdr>
                      <w:divsChild>
                        <w:div w:id="810635320">
                          <w:marLeft w:val="0"/>
                          <w:marRight w:val="0"/>
                          <w:marTop w:val="0"/>
                          <w:marBottom w:val="0"/>
                          <w:divBdr>
                            <w:top w:val="none" w:sz="0" w:space="0" w:color="auto"/>
                            <w:left w:val="none" w:sz="0" w:space="0" w:color="auto"/>
                            <w:bottom w:val="none" w:sz="0" w:space="0" w:color="auto"/>
                            <w:right w:val="none" w:sz="0" w:space="0" w:color="auto"/>
                          </w:divBdr>
                          <w:divsChild>
                            <w:div w:id="2116442613">
                              <w:marLeft w:val="0"/>
                              <w:marRight w:val="0"/>
                              <w:marTop w:val="0"/>
                              <w:marBottom w:val="0"/>
                              <w:divBdr>
                                <w:top w:val="none" w:sz="0" w:space="0" w:color="auto"/>
                                <w:left w:val="none" w:sz="0" w:space="0" w:color="auto"/>
                                <w:bottom w:val="none" w:sz="0" w:space="0" w:color="auto"/>
                                <w:right w:val="none" w:sz="0" w:space="0" w:color="auto"/>
                              </w:divBdr>
                              <w:divsChild>
                                <w:div w:id="1391467185">
                                  <w:marLeft w:val="0"/>
                                  <w:marRight w:val="0"/>
                                  <w:marTop w:val="0"/>
                                  <w:marBottom w:val="0"/>
                                  <w:divBdr>
                                    <w:top w:val="none" w:sz="0" w:space="0" w:color="auto"/>
                                    <w:left w:val="none" w:sz="0" w:space="0" w:color="auto"/>
                                    <w:bottom w:val="none" w:sz="0" w:space="0" w:color="auto"/>
                                    <w:right w:val="none" w:sz="0" w:space="0" w:color="auto"/>
                                  </w:divBdr>
                                  <w:divsChild>
                                    <w:div w:id="1374649528">
                                      <w:marLeft w:val="0"/>
                                      <w:marRight w:val="0"/>
                                      <w:marTop w:val="0"/>
                                      <w:marBottom w:val="0"/>
                                      <w:divBdr>
                                        <w:top w:val="none" w:sz="0" w:space="0" w:color="auto"/>
                                        <w:left w:val="none" w:sz="0" w:space="0" w:color="auto"/>
                                        <w:bottom w:val="none" w:sz="0" w:space="0" w:color="auto"/>
                                        <w:right w:val="none" w:sz="0" w:space="0" w:color="auto"/>
                                      </w:divBdr>
                                      <w:divsChild>
                                        <w:div w:id="53165766">
                                          <w:marLeft w:val="0"/>
                                          <w:marRight w:val="0"/>
                                          <w:marTop w:val="0"/>
                                          <w:marBottom w:val="0"/>
                                          <w:divBdr>
                                            <w:top w:val="none" w:sz="0" w:space="0" w:color="auto"/>
                                            <w:left w:val="none" w:sz="0" w:space="0" w:color="auto"/>
                                            <w:bottom w:val="none" w:sz="0" w:space="0" w:color="auto"/>
                                            <w:right w:val="none" w:sz="0" w:space="0" w:color="auto"/>
                                          </w:divBdr>
                                          <w:divsChild>
                                            <w:div w:id="865564323">
                                              <w:marLeft w:val="0"/>
                                              <w:marRight w:val="0"/>
                                              <w:marTop w:val="0"/>
                                              <w:marBottom w:val="0"/>
                                              <w:divBdr>
                                                <w:top w:val="none" w:sz="0" w:space="0" w:color="auto"/>
                                                <w:left w:val="none" w:sz="0" w:space="0" w:color="auto"/>
                                                <w:bottom w:val="none" w:sz="0" w:space="0" w:color="auto"/>
                                                <w:right w:val="none" w:sz="0" w:space="0" w:color="auto"/>
                                              </w:divBdr>
                                              <w:divsChild>
                                                <w:div w:id="114022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aman\AppData\Roaming\Microsoft\Templates\7%20day%20calendar%20gri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57C7DC7E74443AC8ECDFE0B162361CA"/>
        <w:category>
          <w:name w:val="General"/>
          <w:gallery w:val="placeholder"/>
        </w:category>
        <w:types>
          <w:type w:val="bbPlcHdr"/>
        </w:types>
        <w:behaviors>
          <w:behavior w:val="content"/>
        </w:behaviors>
        <w:guid w:val="{86A1FE46-8AAD-459E-9171-F0EEEF5A983B}"/>
      </w:docPartPr>
      <w:docPartBody>
        <w:p w:rsidR="007961D6" w:rsidRDefault="007961D6">
          <w:pPr>
            <w:pStyle w:val="E57C7DC7E74443AC8ECDFE0B162361CA"/>
          </w:pPr>
          <w:r w:rsidRPr="001D5733">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61D6"/>
    <w:rsid w:val="001E7621"/>
    <w:rsid w:val="002F6425"/>
    <w:rsid w:val="003912B0"/>
    <w:rsid w:val="004C3135"/>
    <w:rsid w:val="00603101"/>
    <w:rsid w:val="00692C1A"/>
    <w:rsid w:val="006C49FA"/>
    <w:rsid w:val="007961D6"/>
    <w:rsid w:val="00A5669A"/>
    <w:rsid w:val="00FB3FEB"/>
    <w:rsid w:val="00FC1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57C7DC7E74443AC8ECDFE0B162361CA">
    <w:name w:val="E57C7DC7E74443AC8ECDFE0B162361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B3BE647FFFA3E4F8DF1F1FE2BCBCF1C" ma:contentTypeVersion="37" ma:contentTypeDescription="Create a new document." ma:contentTypeScope="" ma:versionID="f4038f453d6c447e1b1663b1bec4be76">
  <xsd:schema xmlns:xsd="http://www.w3.org/2001/XMLSchema" xmlns:xs="http://www.w3.org/2001/XMLSchema" xmlns:p="http://schemas.microsoft.com/office/2006/metadata/properties" xmlns:ns1="http://schemas.microsoft.com/sharepoint/v3" xmlns:ns3="6dbe8969-fe21-48f9-a5d0-e377c2dc257f" xmlns:ns4="d01a1f47-a672-4f14-95c7-b96a35adfc38" targetNamespace="http://schemas.microsoft.com/office/2006/metadata/properties" ma:root="true" ma:fieldsID="016f5b0d835173807b3c4b40a7fce4d7" ns1:_="" ns3:_="" ns4:_="">
    <xsd:import namespace="http://schemas.microsoft.com/sharepoint/v3"/>
    <xsd:import namespace="6dbe8969-fe21-48f9-a5d0-e377c2dc257f"/>
    <xsd:import namespace="d01a1f47-a672-4f14-95c7-b96a35adfc38"/>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4:SharedWithUsers" minOccurs="0"/>
                <xsd:element ref="ns4:SharedWithDetails" minOccurs="0"/>
                <xsd:element ref="ns4:SharingHintHash" minOccurs="0"/>
                <xsd:element ref="ns3:CultureName" minOccurs="0"/>
                <xsd:element ref="ns3:Self_Registration_Enabled0" minOccurs="0"/>
                <xsd:element ref="ns3:Has_Teacher_Only_SectionGroup" minOccurs="0"/>
                <xsd:element ref="ns3:Is_Collaboration_Space_Locked"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1:_ip_UnifiedCompliancePolicyProperties" minOccurs="0"/>
                <xsd:element ref="ns1:_ip_UnifiedCompliancePolicyUIAction" minOccurs="0"/>
                <xsd:element ref="ns3:MediaServiceAutoKeyPoints" minOccurs="0"/>
                <xsd:element ref="ns3:MediaServiceKeyPoints" minOccurs="0"/>
                <xsd:element ref="ns3:TeamsChannelId" minOccurs="0"/>
                <xsd:element ref="ns3:Math_Settings" minOccurs="0"/>
                <xsd:element ref="ns3:Templates" minOccurs="0"/>
                <xsd:element ref="ns3:Distribution_Groups" minOccurs="0"/>
                <xsd:element ref="ns3:LMS_Mappings" minOccurs="0"/>
                <xsd:element ref="ns3:IsNotebookLocked"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be8969-fe21-48f9-a5d0-e377c2dc257f"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CultureName" ma:index="22" nillable="true" ma:displayName="Culture Name" ma:internalName="CultureName">
      <xsd:simpleType>
        <xsd:restriction base="dms:Text"/>
      </xsd:simpleType>
    </xsd:element>
    <xsd:element name="Self_Registration_Enabled0" ma:index="23" nillable="true" ma:displayName="Self Registration Enabled" ma:internalName="Self_Registration_Enabled0">
      <xsd:simpleType>
        <xsd:restriction base="dms:Boolean"/>
      </xsd:simpleType>
    </xsd:element>
    <xsd:element name="Has_Teacher_Only_SectionGroup" ma:index="24" nillable="true" ma:displayName="Has Teacher Only SectionGroup" ma:internalName="Has_Teacher_Only_SectionGroup">
      <xsd:simpleType>
        <xsd:restriction base="dms:Boolean"/>
      </xsd:simpleType>
    </xsd:element>
    <xsd:element name="Is_Collaboration_Space_Locked" ma:index="25" nillable="true" ma:displayName="Is Collaboration Space Locked" ma:internalName="Is_Collaboration_Space_Locked">
      <xsd:simpleType>
        <xsd:restriction base="dms:Boolean"/>
      </xsd:simpleType>
    </xsd:element>
    <xsd:element name="MediaServiceMetadata" ma:index="26" nillable="true" ma:displayName="MediaServiceMetadata" ma:description="" ma:hidden="true" ma:internalName="MediaServiceMetadata" ma:readOnly="true">
      <xsd:simpleType>
        <xsd:restriction base="dms:Note"/>
      </xsd:simpleType>
    </xsd:element>
    <xsd:element name="MediaServiceFastMetadata" ma:index="27" nillable="true" ma:displayName="MediaServiceFastMetadata" ma:description="" ma:hidden="true" ma:internalName="MediaServiceFastMetadata" ma:readOnly="true">
      <xsd:simpleType>
        <xsd:restriction base="dms:Note"/>
      </xsd:simpleType>
    </xsd:element>
    <xsd:element name="MediaServiceDateTaken" ma:index="28" nillable="true" ma:displayName="MediaServiceDateTaken" ma:description="" ma:hidden="true" ma:internalName="MediaServiceDateTaken" ma:readOnly="true">
      <xsd:simpleType>
        <xsd:restriction base="dms:Text"/>
      </xsd:simpleType>
    </xsd:element>
    <xsd:element name="MediaServiceAutoTags" ma:index="29" nillable="true" ma:displayName="MediaServiceAutoTags" ma:description="" ma:internalName="MediaServiceAutoTags" ma:readOnly="true">
      <xsd:simpleType>
        <xsd:restriction base="dms:Text"/>
      </xsd:simpleType>
    </xsd:element>
    <xsd:element name="MediaServiceLocation" ma:index="30" nillable="true" ma:displayName="MediaServiceLocation" ma:description="" ma:internalName="MediaServiceLocation"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EventHashCode" ma:index="32" nillable="true" ma:displayName="MediaServiceEventHashCode" ma:hidden="true" ma:internalName="MediaServiceEventHashCode" ma:readOnly="true">
      <xsd:simpleType>
        <xsd:restriction base="dms:Text"/>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TeamsChannelId" ma:index="38" nillable="true" ma:displayName="Teams Channel Id" ma:internalName="TeamsChannelId">
      <xsd:simpleType>
        <xsd:restriction base="dms:Text"/>
      </xsd:simpleType>
    </xsd:element>
    <xsd:element name="Math_Settings" ma:index="39" nillable="true" ma:displayName="Math Settings" ma:internalName="Math_Settings">
      <xsd:simpleType>
        <xsd:restriction base="dms:Text"/>
      </xsd:simpleType>
    </xsd:element>
    <xsd:element name="Templates" ma:index="40" nillable="true" ma:displayName="Templates" ma:internalName="Templates">
      <xsd:simpleType>
        <xsd:restriction base="dms:Note">
          <xsd:maxLength value="255"/>
        </xsd:restriction>
      </xsd:simpleType>
    </xsd:element>
    <xsd:element name="Distribution_Groups" ma:index="41" nillable="true" ma:displayName="Distribution Groups" ma:internalName="Distribution_Groups">
      <xsd:simpleType>
        <xsd:restriction base="dms:Note">
          <xsd:maxLength value="255"/>
        </xsd:restriction>
      </xsd:simpleType>
    </xsd:element>
    <xsd:element name="LMS_Mappings" ma:index="42" nillable="true" ma:displayName="LMS Mappings" ma:internalName="LMS_Mappings">
      <xsd:simpleType>
        <xsd:restriction base="dms:Note">
          <xsd:maxLength value="255"/>
        </xsd:restriction>
      </xsd:simpleType>
    </xsd:element>
    <xsd:element name="IsNotebookLocked" ma:index="43" nillable="true" ma:displayName="Is Notebook Locked" ma:internalName="IsNotebookLocked">
      <xsd:simpleType>
        <xsd:restriction base="dms:Boolean"/>
      </xsd:simpleType>
    </xsd:element>
    <xsd:element name="MediaLengthInSeconds" ma:index="4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01a1f47-a672-4f14-95c7-b96a35adfc38" elementFormDefault="qualified">
    <xsd:import namespace="http://schemas.microsoft.com/office/2006/documentManagement/types"/>
    <xsd:import namespace="http://schemas.microsoft.com/office/infopath/2007/PartnerControls"/>
    <xsd:element name="SharedWithUsers" ma:index="1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description="" ma:internalName="SharedWithDetails" ma:readOnly="true">
      <xsd:simpleType>
        <xsd:restriction base="dms:Note">
          <xsd:maxLength value="255"/>
        </xsd:restriction>
      </xsd:simpleType>
    </xsd:element>
    <xsd:element name="SharingHintHash" ma:index="21"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eachers xmlns="6dbe8969-fe21-48f9-a5d0-e377c2dc257f">
      <UserInfo>
        <DisplayName/>
        <AccountId xsi:nil="true"/>
        <AccountType/>
      </UserInfo>
    </Teachers>
    <Self_Registration_Enabled xmlns="6dbe8969-fe21-48f9-a5d0-e377c2dc257f" xsi:nil="true"/>
    <_ip_UnifiedCompliancePolicyUIAction xmlns="http://schemas.microsoft.com/sharepoint/v3" xsi:nil="true"/>
    <LMS_Mappings xmlns="6dbe8969-fe21-48f9-a5d0-e377c2dc257f" xsi:nil="true"/>
    <Self_Registration_Enabled0 xmlns="6dbe8969-fe21-48f9-a5d0-e377c2dc257f" xsi:nil="true"/>
    <Math_Settings xmlns="6dbe8969-fe21-48f9-a5d0-e377c2dc257f" xsi:nil="true"/>
    <AppVersion xmlns="6dbe8969-fe21-48f9-a5d0-e377c2dc257f" xsi:nil="true"/>
    <Invited_Teachers xmlns="6dbe8969-fe21-48f9-a5d0-e377c2dc257f" xsi:nil="true"/>
    <Invited_Students xmlns="6dbe8969-fe21-48f9-a5d0-e377c2dc257f" xsi:nil="true"/>
    <Students xmlns="6dbe8969-fe21-48f9-a5d0-e377c2dc257f">
      <UserInfo>
        <DisplayName/>
        <AccountId xsi:nil="true"/>
        <AccountType/>
      </UserInfo>
    </Students>
    <Student_Groups xmlns="6dbe8969-fe21-48f9-a5d0-e377c2dc257f">
      <UserInfo>
        <DisplayName/>
        <AccountId xsi:nil="true"/>
        <AccountType/>
      </UserInfo>
    </Student_Groups>
    <Distribution_Groups xmlns="6dbe8969-fe21-48f9-a5d0-e377c2dc257f" xsi:nil="true"/>
    <Templates xmlns="6dbe8969-fe21-48f9-a5d0-e377c2dc257f" xsi:nil="true"/>
    <_ip_UnifiedCompliancePolicyProperties xmlns="http://schemas.microsoft.com/sharepoint/v3" xsi:nil="true"/>
    <TeamsChannelId xmlns="6dbe8969-fe21-48f9-a5d0-e377c2dc257f" xsi:nil="true"/>
    <Owner xmlns="6dbe8969-fe21-48f9-a5d0-e377c2dc257f">
      <UserInfo>
        <DisplayName/>
        <AccountId xsi:nil="true"/>
        <AccountType/>
      </UserInfo>
    </Owner>
    <CultureName xmlns="6dbe8969-fe21-48f9-a5d0-e377c2dc257f" xsi:nil="true"/>
    <DefaultSectionNames xmlns="6dbe8969-fe21-48f9-a5d0-e377c2dc257f" xsi:nil="true"/>
    <Is_Collaboration_Space_Locked xmlns="6dbe8969-fe21-48f9-a5d0-e377c2dc257f" xsi:nil="true"/>
    <IsNotebookLocked xmlns="6dbe8969-fe21-48f9-a5d0-e377c2dc257f" xsi:nil="true"/>
    <NotebookType xmlns="6dbe8969-fe21-48f9-a5d0-e377c2dc257f" xsi:nil="true"/>
    <FolderType xmlns="6dbe8969-fe21-48f9-a5d0-e377c2dc257f" xsi:nil="true"/>
    <Has_Teacher_Only_SectionGroup xmlns="6dbe8969-fe21-48f9-a5d0-e377c2dc257f" xsi:nil="true"/>
  </documentManagement>
</p:properties>
</file>

<file path=customXml/itemProps1.xml><?xml version="1.0" encoding="utf-8"?>
<ds:datastoreItem xmlns:ds="http://schemas.openxmlformats.org/officeDocument/2006/customXml" ds:itemID="{8EF6D4D2-A746-475B-9D70-F2226D271C2F}">
  <ds:schemaRefs>
    <ds:schemaRef ds:uri="http://schemas.openxmlformats.org/officeDocument/2006/bibliography"/>
  </ds:schemaRefs>
</ds:datastoreItem>
</file>

<file path=customXml/itemProps2.xml><?xml version="1.0" encoding="utf-8"?>
<ds:datastoreItem xmlns:ds="http://schemas.openxmlformats.org/officeDocument/2006/customXml" ds:itemID="{DEA709E2-DD86-4C65-AA9B-24229EE20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be8969-fe21-48f9-a5d0-e377c2dc257f"/>
    <ds:schemaRef ds:uri="d01a1f47-a672-4f14-95c7-b96a35adf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4D85DC7-8813-41CA-89A1-1A81156E3342}">
  <ds:schemaRefs>
    <ds:schemaRef ds:uri="http://schemas.microsoft.com/sharepoint/v3/contenttype/forms"/>
  </ds:schemaRefs>
</ds:datastoreItem>
</file>

<file path=customXml/itemProps4.xml><?xml version="1.0" encoding="utf-8"?>
<ds:datastoreItem xmlns:ds="http://schemas.openxmlformats.org/officeDocument/2006/customXml" ds:itemID="{8B4919E2-0EDE-4C71-B0CA-4B25D09F9472}">
  <ds:schemaRefs>
    <ds:schemaRef ds:uri="http://schemas.microsoft.com/office/2006/documentManagement/types"/>
    <ds:schemaRef ds:uri="http://schemas.microsoft.com/sharepoint/v3"/>
    <ds:schemaRef ds:uri="http://purl.org/dc/dcmitype/"/>
    <ds:schemaRef ds:uri="6dbe8969-fe21-48f9-a5d0-e377c2dc257f"/>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d01a1f47-a672-4f14-95c7-b96a35adfc38"/>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7 day calendar grid</Template>
  <TotalTime>2</TotalTime>
  <Pages>1</Pages>
  <Words>200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SUNDAY</vt:lpstr>
    </vt:vector>
  </TitlesOfParts>
  <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SUNDAY</dc:title>
  <dc:creator>Amanda Leaman</dc:creator>
  <cp:keywords/>
  <cp:lastModifiedBy>Kayla Pacheco</cp:lastModifiedBy>
  <cp:revision>3</cp:revision>
  <cp:lastPrinted>2022-08-11T21:28:00Z</cp:lastPrinted>
  <dcterms:created xsi:type="dcterms:W3CDTF">2026-09-28T22:23:00Z</dcterms:created>
  <dcterms:modified xsi:type="dcterms:W3CDTF">2026-09-28T22:50:00Z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TC018858549991</vt:lpwstr>
  </property>
  <property fmtid="{D5CDD505-2E9C-101B-9397-08002B2CF9AE}" pid="3" name="ContentTypeId">
    <vt:lpwstr>0x010100AB3BE647FFFA3E4F8DF1F1FE2BCBCF1C</vt:lpwstr>
  </property>
</Properties>
</file>