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AF05F" w14:textId="77777777" w:rsidR="00ED578F" w:rsidRDefault="003B336E">
      <w:pPr>
        <w:pStyle w:val="Heading2"/>
        <w:rPr>
          <w:sz w:val="22"/>
          <w:szCs w:val="22"/>
        </w:rPr>
      </w:pPr>
      <w:r>
        <w:rPr>
          <w:noProof/>
        </w:rPr>
        <mc:AlternateContent>
          <mc:Choice Requires="wps">
            <w:drawing>
              <wp:anchor distT="0" distB="0" distL="114300" distR="114300" simplePos="0" relativeHeight="251658240" behindDoc="0" locked="0" layoutInCell="0" allowOverlap="1" wp14:anchorId="44D87A8B" wp14:editId="3FE21205">
                <wp:simplePos x="0" y="0"/>
                <wp:positionH relativeFrom="column">
                  <wp:posOffset>83820</wp:posOffset>
                </wp:positionH>
                <wp:positionV relativeFrom="paragraph">
                  <wp:posOffset>0</wp:posOffset>
                </wp:positionV>
                <wp:extent cx="8191500" cy="60960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A3DF9" w14:textId="77777777" w:rsidR="009C496D" w:rsidRPr="00E8732E" w:rsidRDefault="00F3770A" w:rsidP="003B336E">
                            <w:pPr>
                              <w:jc w:val="center"/>
                              <w:rPr>
                                <w:b/>
                                <w:i/>
                                <w:sz w:val="44"/>
                                <w:szCs w:val="44"/>
                              </w:rPr>
                            </w:pPr>
                            <w:sdt>
                              <w:sdtPr>
                                <w:rPr>
                                  <w:b/>
                                  <w:i/>
                                  <w:sz w:val="44"/>
                                  <w:szCs w:val="44"/>
                                </w:rPr>
                                <w:id w:val="548811718"/>
                                <w:placeholder>
                                  <w:docPart w:val="E57C7DC7E74443AC8ECDFE0B162361CA"/>
                                </w:placeholder>
                                <w:comboBox>
                                  <w:listItem w:value="Choose an item."/>
                                </w:comboBox>
                              </w:sdtPr>
                              <w:sdtEndPr/>
                              <w:sdtContent>
                                <w:r w:rsidR="009F6D63" w:rsidRPr="00E8732E">
                                  <w:rPr>
                                    <w:b/>
                                    <w:i/>
                                    <w:sz w:val="44"/>
                                    <w:szCs w:val="44"/>
                                  </w:rPr>
                                  <w:t xml:space="preserve">Shaffer School </w:t>
                                </w:r>
                                <w:r w:rsidR="001A1D9B">
                                  <w:rPr>
                                    <w:b/>
                                    <w:i/>
                                    <w:sz w:val="44"/>
                                    <w:szCs w:val="44"/>
                                  </w:rPr>
                                  <w:t>Breakfast</w:t>
                                </w:r>
                                <w:r w:rsidR="0057520B" w:rsidRPr="00E8732E">
                                  <w:rPr>
                                    <w:b/>
                                    <w:i/>
                                    <w:sz w:val="44"/>
                                    <w:szCs w:val="44"/>
                                  </w:rPr>
                                  <w:t xml:space="preserve"> </w:t>
                                </w:r>
                                <w:r w:rsidR="009F6D63" w:rsidRPr="00E8732E">
                                  <w:rPr>
                                    <w:b/>
                                    <w:i/>
                                    <w:sz w:val="44"/>
                                    <w:szCs w:val="44"/>
                                  </w:rPr>
                                  <w:t>Menu</w:t>
                                </w:r>
                              </w:sdtContent>
                            </w:sdt>
                          </w:p>
                          <w:p w14:paraId="1AF86DD3" w14:textId="5CE307BE" w:rsidR="009F6D63" w:rsidRPr="00E8732E" w:rsidRDefault="001020D1" w:rsidP="003B336E">
                            <w:pPr>
                              <w:jc w:val="center"/>
                              <w:rPr>
                                <w:sz w:val="44"/>
                                <w:szCs w:val="44"/>
                              </w:rPr>
                            </w:pPr>
                            <w:r>
                              <w:rPr>
                                <w:sz w:val="44"/>
                                <w:szCs w:val="44"/>
                              </w:rPr>
                              <w:t>October</w:t>
                            </w:r>
                            <w:r w:rsidR="0006126F">
                              <w:rPr>
                                <w:sz w:val="44"/>
                                <w:szCs w:val="44"/>
                              </w:rPr>
                              <w:t xml:space="preserve"> 202</w:t>
                            </w:r>
                            <w:r w:rsidR="00F3770A">
                              <w:rPr>
                                <w:sz w:val="44"/>
                                <w:szCs w:val="4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D87A8B" id="_x0000_t202" coordsize="21600,21600" o:spt="202" path="m,l,21600r21600,l21600,xe">
                <v:stroke joinstyle="miter"/>
                <v:path gradientshapeok="t" o:connecttype="rect"/>
              </v:shapetype>
              <v:shape id="Text Box 2" o:spid="_x0000_s1026" type="#_x0000_t202" style="position:absolute;margin-left:6.6pt;margin-top:0;width:645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" o:allowincell="f" filled="f" stroked="f">
                <v:textbox inset="0,0,0,0">
                  <w:txbxContent>
                    <w:p w14:paraId="630A3DF9" w14:textId="77777777" w:rsidR="009C496D" w:rsidRPr="00E8732E" w:rsidRDefault="00F3770A" w:rsidP="003B336E">
                      <w:pPr>
                        <w:jc w:val="center"/>
                        <w:rPr>
                          <w:b/>
                          <w:i/>
                          <w:sz w:val="44"/>
                          <w:szCs w:val="44"/>
                        </w:rPr>
                      </w:pPr>
                      <w:sdt>
                        <w:sdtPr>
                          <w:rPr>
                            <w:b/>
                            <w:i/>
                            <w:sz w:val="44"/>
                            <w:szCs w:val="44"/>
                          </w:rPr>
                          <w:id w:val="548811718"/>
                          <w:placeholder>
                            <w:docPart w:val="E57C7DC7E74443AC8ECDFE0B162361CA"/>
                          </w:placeholder>
                          <w:comboBox>
                            <w:listItem w:value="Choose an item."/>
                          </w:comboBox>
                        </w:sdtPr>
                        <w:sdtEndPr/>
                        <w:sdtContent>
                          <w:r w:rsidR="009F6D63" w:rsidRPr="00E8732E">
                            <w:rPr>
                              <w:b/>
                              <w:i/>
                              <w:sz w:val="44"/>
                              <w:szCs w:val="44"/>
                            </w:rPr>
                            <w:t xml:space="preserve">Shaffer School </w:t>
                          </w:r>
                          <w:r w:rsidR="001A1D9B">
                            <w:rPr>
                              <w:b/>
                              <w:i/>
                              <w:sz w:val="44"/>
                              <w:szCs w:val="44"/>
                            </w:rPr>
                            <w:t>Breakfast</w:t>
                          </w:r>
                          <w:r w:rsidR="0057520B" w:rsidRPr="00E8732E">
                            <w:rPr>
                              <w:b/>
                              <w:i/>
                              <w:sz w:val="44"/>
                              <w:szCs w:val="44"/>
                            </w:rPr>
                            <w:t xml:space="preserve"> </w:t>
                          </w:r>
                          <w:r w:rsidR="009F6D63" w:rsidRPr="00E8732E">
                            <w:rPr>
                              <w:b/>
                              <w:i/>
                              <w:sz w:val="44"/>
                              <w:szCs w:val="44"/>
                            </w:rPr>
                            <w:t>Menu</w:t>
                          </w:r>
                        </w:sdtContent>
                      </w:sdt>
                    </w:p>
                    <w:p w14:paraId="1AF86DD3" w14:textId="5CE307BE" w:rsidR="009F6D63" w:rsidRPr="00E8732E" w:rsidRDefault="001020D1" w:rsidP="003B336E">
                      <w:pPr>
                        <w:jc w:val="center"/>
                        <w:rPr>
                          <w:sz w:val="44"/>
                          <w:szCs w:val="44"/>
                        </w:rPr>
                      </w:pPr>
                      <w:r>
                        <w:rPr>
                          <w:sz w:val="44"/>
                          <w:szCs w:val="44"/>
                        </w:rPr>
                        <w:t>October</w:t>
                      </w:r>
                      <w:r w:rsidR="0006126F">
                        <w:rPr>
                          <w:sz w:val="44"/>
                          <w:szCs w:val="44"/>
                        </w:rPr>
                        <w:t xml:space="preserve"> 202</w:t>
                      </w:r>
                      <w:r w:rsidR="00F3770A">
                        <w:rPr>
                          <w:sz w:val="44"/>
                          <w:szCs w:val="44"/>
                        </w:rPr>
                        <w:t>6</w:t>
                      </w:r>
                    </w:p>
                  </w:txbxContent>
                </v:textbox>
                <w10:wrap type="square"/>
              </v:shape>
            </w:pict>
          </mc:Fallback>
        </mc:AlternateContent>
      </w:r>
      <w:r w:rsidR="00086CF2">
        <w:rPr>
          <w:noProof/>
        </w:rPr>
        <mc:AlternateContent>
          <mc:Choice Requires="wps">
            <w:drawing>
              <wp:anchor distT="0" distB="0" distL="114300" distR="114300" simplePos="0" relativeHeight="251657216" behindDoc="0" locked="0" layoutInCell="0" allowOverlap="1" wp14:anchorId="7C6B0647" wp14:editId="30DCD7FE">
                <wp:simplePos x="0" y="0"/>
                <wp:positionH relativeFrom="column">
                  <wp:posOffset>280670</wp:posOffset>
                </wp:positionH>
                <wp:positionV relativeFrom="paragraph">
                  <wp:posOffset>-415290</wp:posOffset>
                </wp:positionV>
                <wp:extent cx="1393825" cy="1127760"/>
                <wp:effectExtent l="0" t="0" r="0" b="0"/>
                <wp:wrapSquare wrapText="bothSides"/>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1127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523DE" w14:textId="77777777" w:rsidR="00981EF4" w:rsidRPr="00981EF4" w:rsidRDefault="00981EF4" w:rsidP="00981EF4">
                            <w:pPr>
                              <w:autoSpaceDE/>
                              <w:autoSpaceDN/>
                              <w:rPr>
                                <w:rFonts w:eastAsia="Times New Roman"/>
                                <w:color w:val="222222"/>
                                <w:sz w:val="24"/>
                                <w:szCs w:val="24"/>
                                <w:lang w:val="en"/>
                              </w:rPr>
                            </w:pPr>
                          </w:p>
                          <w:p w14:paraId="687DB484" w14:textId="77777777" w:rsidR="00ED578F" w:rsidRDefault="00ED578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B0647" id="Text Box 3" o:spid="_x0000_s1027" type="#_x0000_t202" style="position:absolute;margin-left:22.1pt;margin-top:-32.7pt;width:109.75pt;height:8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" o:allowincell="f" filled="f" stroked="f">
                <v:textbox inset="0,0,0,0">
                  <w:txbxContent>
                    <w:p w14:paraId="254523DE" w14:textId="77777777" w:rsidR="00981EF4" w:rsidRPr="00981EF4" w:rsidRDefault="00981EF4" w:rsidP="00981EF4">
                      <w:pPr>
                        <w:autoSpaceDE/>
                        <w:autoSpaceDN/>
                        <w:rPr>
                          <w:rFonts w:eastAsia="Times New Roman"/>
                          <w:color w:val="222222"/>
                          <w:sz w:val="24"/>
                          <w:szCs w:val="24"/>
                          <w:lang w:val="en"/>
                        </w:rPr>
                      </w:pPr>
                    </w:p>
                    <w:p w14:paraId="687DB484" w14:textId="77777777" w:rsidR="00ED578F" w:rsidRDefault="00ED578F"/>
                  </w:txbxContent>
                </v:textbox>
                <w10:wrap type="square"/>
              </v:shape>
            </w:pict>
          </mc:Fallback>
        </mc:AlternateContent>
      </w:r>
    </w:p>
    <w:tbl>
      <w:tblPr>
        <w:tblpPr w:leftFromText="180" w:rightFromText="180" w:vertAnchor="text" w:horzAnchor="margin" w:tblpY="100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2"/>
        <w:gridCol w:w="2763"/>
        <w:gridCol w:w="2763"/>
        <w:gridCol w:w="2763"/>
        <w:gridCol w:w="2763"/>
      </w:tblGrid>
      <w:tr w:rsidR="009C496D" w14:paraId="17D92D7F" w14:textId="77777777" w:rsidTr="00874955">
        <w:trPr>
          <w:trHeight w:hRule="exact" w:val="460"/>
        </w:trPr>
        <w:tc>
          <w:tcPr>
            <w:tcW w:w="1000" w:type="pct"/>
            <w:shd w:val="pct60" w:color="auto" w:fill="FFFFFF"/>
            <w:vAlign w:val="center"/>
          </w:tcPr>
          <w:p w14:paraId="398326FC" w14:textId="77777777" w:rsidR="009C496D" w:rsidRDefault="009C496D" w:rsidP="003B336E">
            <w:pPr>
              <w:pStyle w:val="Heading1"/>
              <w:rPr>
                <w:color w:val="FFFFFF"/>
              </w:rPr>
            </w:pPr>
            <w:r>
              <w:rPr>
                <w:color w:val="FFFFFF"/>
              </w:rPr>
              <w:t>MONDAY</w:t>
            </w:r>
          </w:p>
        </w:tc>
        <w:tc>
          <w:tcPr>
            <w:tcW w:w="1000" w:type="pct"/>
            <w:shd w:val="pct60" w:color="auto" w:fill="FFFFFF"/>
            <w:vAlign w:val="center"/>
          </w:tcPr>
          <w:p w14:paraId="777B7520" w14:textId="77777777" w:rsidR="009C496D" w:rsidRDefault="009C496D" w:rsidP="003B336E">
            <w:pPr>
              <w:jc w:val="center"/>
              <w:rPr>
                <w:color w:val="FFFFFF"/>
              </w:rPr>
            </w:pPr>
            <w:r>
              <w:rPr>
                <w:b/>
                <w:bCs/>
                <w:color w:val="FFFFFF"/>
                <w:sz w:val="24"/>
                <w:szCs w:val="24"/>
              </w:rPr>
              <w:t>TUESDAY</w:t>
            </w:r>
          </w:p>
        </w:tc>
        <w:tc>
          <w:tcPr>
            <w:tcW w:w="1000" w:type="pct"/>
            <w:shd w:val="pct60" w:color="auto" w:fill="FFFFFF"/>
            <w:vAlign w:val="center"/>
          </w:tcPr>
          <w:p w14:paraId="564935D3" w14:textId="77777777" w:rsidR="009C496D" w:rsidRDefault="009C496D" w:rsidP="003B336E">
            <w:pPr>
              <w:jc w:val="center"/>
              <w:rPr>
                <w:color w:val="FFFFFF"/>
              </w:rPr>
            </w:pPr>
            <w:r>
              <w:rPr>
                <w:b/>
                <w:bCs/>
                <w:color w:val="FFFFFF"/>
                <w:sz w:val="24"/>
                <w:szCs w:val="24"/>
              </w:rPr>
              <w:t>WEDNESDAY</w:t>
            </w:r>
          </w:p>
        </w:tc>
        <w:tc>
          <w:tcPr>
            <w:tcW w:w="1000" w:type="pct"/>
            <w:shd w:val="pct60" w:color="auto" w:fill="FFFFFF"/>
            <w:vAlign w:val="center"/>
          </w:tcPr>
          <w:p w14:paraId="51A2BA64" w14:textId="77777777" w:rsidR="009C496D" w:rsidRDefault="009C496D" w:rsidP="003B336E">
            <w:pPr>
              <w:jc w:val="center"/>
              <w:rPr>
                <w:color w:val="FFFFFF"/>
              </w:rPr>
            </w:pPr>
            <w:r>
              <w:rPr>
                <w:b/>
                <w:bCs/>
                <w:color w:val="FFFFFF"/>
                <w:sz w:val="24"/>
                <w:szCs w:val="24"/>
              </w:rPr>
              <w:t>THURSDAY</w:t>
            </w:r>
          </w:p>
        </w:tc>
        <w:tc>
          <w:tcPr>
            <w:tcW w:w="1000" w:type="pct"/>
            <w:shd w:val="pct60" w:color="auto" w:fill="FFFFFF"/>
            <w:vAlign w:val="center"/>
          </w:tcPr>
          <w:p w14:paraId="6AD566E4" w14:textId="77777777" w:rsidR="009C496D" w:rsidRDefault="009C496D" w:rsidP="003B336E">
            <w:pPr>
              <w:jc w:val="center"/>
              <w:rPr>
                <w:color w:val="FFFFFF"/>
              </w:rPr>
            </w:pPr>
            <w:r>
              <w:rPr>
                <w:b/>
                <w:bCs/>
                <w:color w:val="FFFFFF"/>
                <w:sz w:val="24"/>
                <w:szCs w:val="24"/>
              </w:rPr>
              <w:t>FRIDAY</w:t>
            </w:r>
          </w:p>
        </w:tc>
      </w:tr>
      <w:tr w:rsidR="009C496D" w14:paraId="7BE3C194" w14:textId="77777777" w:rsidTr="00171E2E">
        <w:trPr>
          <w:trHeight w:hRule="exact" w:val="1525"/>
        </w:trPr>
        <w:tc>
          <w:tcPr>
            <w:tcW w:w="1000" w:type="pct"/>
          </w:tcPr>
          <w:p w14:paraId="01B30D93" w14:textId="4A1D165E" w:rsidR="009C496D" w:rsidRDefault="009C496D" w:rsidP="003B336E"/>
        </w:tc>
        <w:tc>
          <w:tcPr>
            <w:tcW w:w="1000" w:type="pct"/>
          </w:tcPr>
          <w:p w14:paraId="4513792C" w14:textId="3C129A7E" w:rsidR="00265AB6" w:rsidRDefault="00265AB6" w:rsidP="00265AB6"/>
          <w:p w14:paraId="4D1C68DD" w14:textId="1F1149B2" w:rsidR="00AE4079" w:rsidRDefault="00AE4079" w:rsidP="003B336E"/>
        </w:tc>
        <w:tc>
          <w:tcPr>
            <w:tcW w:w="1000" w:type="pct"/>
          </w:tcPr>
          <w:p w14:paraId="55EFC36C" w14:textId="5802AF52" w:rsidR="00AE4079" w:rsidRPr="00580EB6" w:rsidRDefault="00AE4079" w:rsidP="00105513"/>
        </w:tc>
        <w:tc>
          <w:tcPr>
            <w:tcW w:w="1000" w:type="pct"/>
          </w:tcPr>
          <w:p w14:paraId="42B6E250" w14:textId="55202C26" w:rsidR="008B7F09" w:rsidRDefault="005E4611" w:rsidP="0057520B">
            <w:r>
              <w:t>1</w:t>
            </w:r>
          </w:p>
          <w:p w14:paraId="4BA1F718" w14:textId="3020EB01" w:rsidR="00265AB6" w:rsidRDefault="005E4611" w:rsidP="0057520B">
            <w:r>
              <w:t>Waffles and Bacon</w:t>
            </w:r>
          </w:p>
          <w:p w14:paraId="5DF31170" w14:textId="5C1FD101" w:rsidR="00AE4079" w:rsidRDefault="00AE4079" w:rsidP="0057520B">
            <w:r>
              <w:t>Cereal</w:t>
            </w:r>
          </w:p>
          <w:p w14:paraId="136CAEC6" w14:textId="77777777" w:rsidR="00AE4079" w:rsidRDefault="00AE4079" w:rsidP="0057520B">
            <w:r>
              <w:t xml:space="preserve">Fruit </w:t>
            </w:r>
          </w:p>
          <w:p w14:paraId="6A28EE9B" w14:textId="50CA0885" w:rsidR="00AE4079" w:rsidRDefault="00AE4079" w:rsidP="0057520B">
            <w:r>
              <w:t>Milk</w:t>
            </w:r>
          </w:p>
        </w:tc>
        <w:tc>
          <w:tcPr>
            <w:tcW w:w="1000" w:type="pct"/>
          </w:tcPr>
          <w:p w14:paraId="65921967" w14:textId="49110078" w:rsidR="00075071" w:rsidRDefault="005E4611" w:rsidP="002F6694">
            <w:r>
              <w:t>2</w:t>
            </w:r>
          </w:p>
          <w:p w14:paraId="36C49A8F" w14:textId="7E77E272" w:rsidR="00AE4079" w:rsidRDefault="005E4611" w:rsidP="002F6694">
            <w:r>
              <w:t xml:space="preserve">Biscuit and Gravy </w:t>
            </w:r>
          </w:p>
          <w:p w14:paraId="6F1EFE6E" w14:textId="77777777" w:rsidR="00AE4079" w:rsidRDefault="00AE4079" w:rsidP="002F6694">
            <w:r>
              <w:t xml:space="preserve">Cereal </w:t>
            </w:r>
          </w:p>
          <w:p w14:paraId="58AB35FB" w14:textId="77777777" w:rsidR="00AE4079" w:rsidRDefault="00AE4079" w:rsidP="002F6694">
            <w:r>
              <w:t xml:space="preserve">Fruit </w:t>
            </w:r>
          </w:p>
          <w:p w14:paraId="3F56B17C" w14:textId="782ECA2F" w:rsidR="00AE4079" w:rsidRDefault="00AE4079" w:rsidP="002F6694">
            <w:r>
              <w:t>Milk</w:t>
            </w:r>
          </w:p>
        </w:tc>
      </w:tr>
      <w:tr w:rsidR="003452CE" w14:paraId="7731373B" w14:textId="77777777" w:rsidTr="00171E2E">
        <w:trPr>
          <w:trHeight w:hRule="exact" w:val="1453"/>
        </w:trPr>
        <w:tc>
          <w:tcPr>
            <w:tcW w:w="1000" w:type="pct"/>
          </w:tcPr>
          <w:p w14:paraId="7E526082" w14:textId="553C53F9" w:rsidR="003452CE" w:rsidRDefault="005E4611" w:rsidP="003452CE">
            <w:r>
              <w:t>5</w:t>
            </w:r>
          </w:p>
          <w:p w14:paraId="3A085AC9" w14:textId="4917F74E" w:rsidR="00AE4079" w:rsidRDefault="005E4611" w:rsidP="003452CE">
            <w:r>
              <w:t xml:space="preserve">Tornado </w:t>
            </w:r>
          </w:p>
          <w:p w14:paraId="76DEF2EC" w14:textId="2BE20509" w:rsidR="005E4611" w:rsidRDefault="005E4611" w:rsidP="003452CE">
            <w:r>
              <w:t>Mini Bagel</w:t>
            </w:r>
          </w:p>
          <w:p w14:paraId="130279DC" w14:textId="77777777" w:rsidR="00AE4079" w:rsidRDefault="00AE4079" w:rsidP="003452CE">
            <w:r>
              <w:t xml:space="preserve">Cereal </w:t>
            </w:r>
          </w:p>
          <w:p w14:paraId="37105F2A" w14:textId="77777777" w:rsidR="00AE4079" w:rsidRDefault="00AE4079" w:rsidP="003452CE">
            <w:r>
              <w:t xml:space="preserve">Fruit </w:t>
            </w:r>
          </w:p>
          <w:p w14:paraId="179E18F3" w14:textId="02DDAD67" w:rsidR="00AE4079" w:rsidRDefault="00AE4079" w:rsidP="003452CE">
            <w:r>
              <w:t>Milk</w:t>
            </w:r>
          </w:p>
        </w:tc>
        <w:tc>
          <w:tcPr>
            <w:tcW w:w="1000" w:type="pct"/>
          </w:tcPr>
          <w:p w14:paraId="56777047" w14:textId="140744FB" w:rsidR="00B25684" w:rsidRDefault="005E4611" w:rsidP="003452CE">
            <w:r>
              <w:t>6</w:t>
            </w:r>
          </w:p>
          <w:p w14:paraId="524E50C9" w14:textId="32AA2DB3" w:rsidR="00AE4079" w:rsidRDefault="005E4611" w:rsidP="003452CE">
            <w:r>
              <w:t>French Toast Sticks</w:t>
            </w:r>
          </w:p>
          <w:p w14:paraId="615D9441" w14:textId="77777777" w:rsidR="00AE4079" w:rsidRDefault="00AE4079" w:rsidP="003452CE">
            <w:r>
              <w:t>Cereal</w:t>
            </w:r>
          </w:p>
          <w:p w14:paraId="719A773F" w14:textId="77777777" w:rsidR="00AE4079" w:rsidRDefault="00AE4079" w:rsidP="003452CE">
            <w:r>
              <w:t>Fruit</w:t>
            </w:r>
          </w:p>
          <w:p w14:paraId="272FCE43" w14:textId="27A1B2E9" w:rsidR="00AE4079" w:rsidRDefault="00AE4079" w:rsidP="003452CE">
            <w:r>
              <w:t>Milk</w:t>
            </w:r>
          </w:p>
        </w:tc>
        <w:tc>
          <w:tcPr>
            <w:tcW w:w="1000" w:type="pct"/>
          </w:tcPr>
          <w:p w14:paraId="246C419B" w14:textId="55A3391C" w:rsidR="00075071" w:rsidRPr="00263F41" w:rsidRDefault="005E4611" w:rsidP="003452CE">
            <w:pPr>
              <w:rPr>
                <w:b/>
              </w:rPr>
            </w:pPr>
            <w:r>
              <w:t>7</w:t>
            </w:r>
            <w:r w:rsidR="00263F41">
              <w:t xml:space="preserve">     </w:t>
            </w:r>
            <w:r w:rsidR="00263F41">
              <w:rPr>
                <w:b/>
              </w:rPr>
              <w:t>Minimum Day</w:t>
            </w:r>
          </w:p>
          <w:p w14:paraId="44D9F195" w14:textId="3FC0AEEE" w:rsidR="00384C32" w:rsidRDefault="00265AB6" w:rsidP="003452CE">
            <w:r>
              <w:t>Donut with String Cheese</w:t>
            </w:r>
          </w:p>
          <w:p w14:paraId="59F7368A" w14:textId="77777777" w:rsidR="003102CA" w:rsidRDefault="003102CA" w:rsidP="003452CE">
            <w:r>
              <w:t>Cereal</w:t>
            </w:r>
          </w:p>
          <w:p w14:paraId="5DB011B0" w14:textId="77777777" w:rsidR="003102CA" w:rsidRDefault="003102CA" w:rsidP="003452CE">
            <w:r>
              <w:t>Fruit</w:t>
            </w:r>
          </w:p>
          <w:p w14:paraId="7008ABB7" w14:textId="6A3AFE73" w:rsidR="003102CA" w:rsidRPr="009A0782" w:rsidRDefault="003102CA" w:rsidP="003452CE">
            <w:r>
              <w:t>Milk</w:t>
            </w:r>
          </w:p>
        </w:tc>
        <w:tc>
          <w:tcPr>
            <w:tcW w:w="1000" w:type="pct"/>
          </w:tcPr>
          <w:p w14:paraId="5EB840B3" w14:textId="2B33BD12" w:rsidR="00075071" w:rsidRPr="00F3770A" w:rsidRDefault="005E4611" w:rsidP="003452CE">
            <w:pPr>
              <w:rPr>
                <w:b/>
                <w:bCs/>
              </w:rPr>
            </w:pPr>
            <w:proofErr w:type="gramStart"/>
            <w:r>
              <w:t>8</w:t>
            </w:r>
            <w:r w:rsidR="00F3770A">
              <w:t xml:space="preserve">  </w:t>
            </w:r>
            <w:r w:rsidR="00F3770A">
              <w:rPr>
                <w:b/>
                <w:bCs/>
              </w:rPr>
              <w:t>Shaffer</w:t>
            </w:r>
            <w:proofErr w:type="gramEnd"/>
            <w:r w:rsidR="00F3770A">
              <w:rPr>
                <w:b/>
                <w:bCs/>
              </w:rPr>
              <w:t xml:space="preserve"> Scramble </w:t>
            </w:r>
          </w:p>
          <w:p w14:paraId="6FFDC115" w14:textId="2C7EC86F" w:rsidR="00AE4079" w:rsidRDefault="005E4611" w:rsidP="003452CE">
            <w:r>
              <w:t>Pancakes and Sausage</w:t>
            </w:r>
          </w:p>
          <w:p w14:paraId="593EEDEF" w14:textId="77777777" w:rsidR="00AE4079" w:rsidRDefault="00AE4079" w:rsidP="003452CE">
            <w:r>
              <w:t>Cereal</w:t>
            </w:r>
          </w:p>
          <w:p w14:paraId="550A05E5" w14:textId="77777777" w:rsidR="00AE4079" w:rsidRDefault="00AE4079" w:rsidP="003452CE">
            <w:r>
              <w:t xml:space="preserve">Fruit </w:t>
            </w:r>
          </w:p>
          <w:p w14:paraId="17B08158" w14:textId="6EF2D3CF" w:rsidR="00AE4079" w:rsidRDefault="00AE4079" w:rsidP="003452CE">
            <w:r>
              <w:t>Milk</w:t>
            </w:r>
          </w:p>
        </w:tc>
        <w:tc>
          <w:tcPr>
            <w:tcW w:w="1000" w:type="pct"/>
          </w:tcPr>
          <w:p w14:paraId="57C0459A" w14:textId="5A38F513" w:rsidR="00075071" w:rsidRDefault="005E4611" w:rsidP="003452CE">
            <w:r>
              <w:t>9</w:t>
            </w:r>
          </w:p>
          <w:p w14:paraId="5C0520A1" w14:textId="2A76B8FE" w:rsidR="00E913E0" w:rsidRDefault="005E4611" w:rsidP="003452CE">
            <w:r>
              <w:t>Breakfast Sandwich</w:t>
            </w:r>
          </w:p>
          <w:p w14:paraId="281D75BC" w14:textId="09CB6C44" w:rsidR="00AE4079" w:rsidRDefault="00AE4079" w:rsidP="003452CE">
            <w:r>
              <w:t xml:space="preserve">Cereal </w:t>
            </w:r>
          </w:p>
          <w:p w14:paraId="0635608B" w14:textId="77777777" w:rsidR="00AE4079" w:rsidRDefault="00AE4079" w:rsidP="003452CE">
            <w:r>
              <w:t xml:space="preserve">Fruit </w:t>
            </w:r>
          </w:p>
          <w:p w14:paraId="695EDC2A" w14:textId="7E3A3CEF" w:rsidR="00AE4079" w:rsidRDefault="00AE4079" w:rsidP="003452CE">
            <w:r>
              <w:t>Milk</w:t>
            </w:r>
          </w:p>
        </w:tc>
      </w:tr>
      <w:tr w:rsidR="003452CE" w14:paraId="594E6039" w14:textId="77777777" w:rsidTr="00171E2E">
        <w:trPr>
          <w:trHeight w:hRule="exact" w:val="1435"/>
        </w:trPr>
        <w:tc>
          <w:tcPr>
            <w:tcW w:w="1000" w:type="pct"/>
          </w:tcPr>
          <w:p w14:paraId="4A5396F8" w14:textId="1C1E59E4" w:rsidR="00075071" w:rsidRDefault="005E4611" w:rsidP="003452CE">
            <w:r>
              <w:t>12</w:t>
            </w:r>
          </w:p>
          <w:p w14:paraId="65C1CD42" w14:textId="77777777" w:rsidR="00AE4079" w:rsidRDefault="00AE4079" w:rsidP="003452CE"/>
          <w:p w14:paraId="3620DBEE" w14:textId="48E978BB" w:rsidR="00AE4079" w:rsidRPr="00384C32" w:rsidRDefault="00AE4079" w:rsidP="00384C32">
            <w:pPr>
              <w:jc w:val="center"/>
              <w:rPr>
                <w:b/>
              </w:rPr>
            </w:pPr>
            <w:r w:rsidRPr="00384C32">
              <w:rPr>
                <w:b/>
                <w:sz w:val="28"/>
              </w:rPr>
              <w:t>No School</w:t>
            </w:r>
          </w:p>
        </w:tc>
        <w:tc>
          <w:tcPr>
            <w:tcW w:w="1000" w:type="pct"/>
          </w:tcPr>
          <w:p w14:paraId="0F3AC518" w14:textId="5747D335" w:rsidR="00075071" w:rsidRDefault="00AE4079" w:rsidP="003452CE">
            <w:r>
              <w:t>1</w:t>
            </w:r>
            <w:r w:rsidR="005E4611">
              <w:t>3</w:t>
            </w:r>
          </w:p>
          <w:p w14:paraId="5C0C52F7" w14:textId="1E6E1CC4" w:rsidR="00AE4079" w:rsidRDefault="005E4611" w:rsidP="003452CE">
            <w:r>
              <w:t xml:space="preserve">Bagel with Cream Cheese </w:t>
            </w:r>
          </w:p>
          <w:p w14:paraId="6B827B77" w14:textId="77777777" w:rsidR="00AE4079" w:rsidRDefault="00AE4079" w:rsidP="003452CE">
            <w:r>
              <w:t>Cereal</w:t>
            </w:r>
          </w:p>
          <w:p w14:paraId="6155E560" w14:textId="77777777" w:rsidR="00AE4079" w:rsidRDefault="00AE4079" w:rsidP="003452CE">
            <w:r>
              <w:t xml:space="preserve">Fruit </w:t>
            </w:r>
          </w:p>
          <w:p w14:paraId="25A1F8ED" w14:textId="4C45910C" w:rsidR="00AE4079" w:rsidRDefault="00AE4079" w:rsidP="003452CE">
            <w:r>
              <w:t>Milk</w:t>
            </w:r>
          </w:p>
        </w:tc>
        <w:tc>
          <w:tcPr>
            <w:tcW w:w="1000" w:type="pct"/>
          </w:tcPr>
          <w:p w14:paraId="33DCDBE8" w14:textId="359330A2" w:rsidR="008F7D6F" w:rsidRPr="00263F41" w:rsidRDefault="00AE4079" w:rsidP="008F7D6F">
            <w:pPr>
              <w:rPr>
                <w:b/>
              </w:rPr>
            </w:pPr>
            <w:r>
              <w:t>1</w:t>
            </w:r>
            <w:r w:rsidR="005E4611">
              <w:t>4</w:t>
            </w:r>
            <w:r w:rsidR="00263F41">
              <w:t xml:space="preserve">    </w:t>
            </w:r>
            <w:r w:rsidR="00263F41">
              <w:rPr>
                <w:b/>
              </w:rPr>
              <w:t>Minimum Day</w:t>
            </w:r>
          </w:p>
          <w:p w14:paraId="3BF62B76" w14:textId="7B7A1D34" w:rsidR="003460A5" w:rsidRDefault="00263F41" w:rsidP="008F7D6F">
            <w:r>
              <w:t>Churro with String Cheese</w:t>
            </w:r>
          </w:p>
          <w:p w14:paraId="365AB757" w14:textId="306F6158" w:rsidR="00AE4079" w:rsidRDefault="00AE4079" w:rsidP="008F7D6F">
            <w:r>
              <w:t xml:space="preserve">Cereal </w:t>
            </w:r>
          </w:p>
          <w:p w14:paraId="432AB104" w14:textId="00A4EB91" w:rsidR="00AE4079" w:rsidRDefault="00AE4079" w:rsidP="008F7D6F">
            <w:r>
              <w:t>Fruit</w:t>
            </w:r>
          </w:p>
          <w:p w14:paraId="51EDBDB7" w14:textId="207F3FB7" w:rsidR="00AE4079" w:rsidRDefault="00AE4079" w:rsidP="008F7D6F">
            <w:r>
              <w:t>Milk</w:t>
            </w:r>
          </w:p>
          <w:p w14:paraId="50F6F3D1" w14:textId="383637B5" w:rsidR="00E02752" w:rsidRDefault="00E02752" w:rsidP="003452CE"/>
        </w:tc>
        <w:tc>
          <w:tcPr>
            <w:tcW w:w="1000" w:type="pct"/>
          </w:tcPr>
          <w:p w14:paraId="391A3FBB" w14:textId="0592A5E8" w:rsidR="00E02752" w:rsidRDefault="00AE4079" w:rsidP="003452CE">
            <w:r>
              <w:t>1</w:t>
            </w:r>
            <w:r w:rsidR="005E4611">
              <w:t>4</w:t>
            </w:r>
          </w:p>
          <w:p w14:paraId="19EA247F" w14:textId="1562EBDC" w:rsidR="00AE4079" w:rsidRDefault="005E4611" w:rsidP="003452CE">
            <w:proofErr w:type="spellStart"/>
            <w:r>
              <w:t>Crossiant</w:t>
            </w:r>
            <w:proofErr w:type="spellEnd"/>
            <w:r>
              <w:t xml:space="preserve"> Sandwich</w:t>
            </w:r>
          </w:p>
          <w:p w14:paraId="0EA9B2B0" w14:textId="77777777" w:rsidR="00AE4079" w:rsidRDefault="00AE4079" w:rsidP="003452CE">
            <w:r>
              <w:t xml:space="preserve">Cereal </w:t>
            </w:r>
          </w:p>
          <w:p w14:paraId="3CF6C16A" w14:textId="77777777" w:rsidR="00AE4079" w:rsidRDefault="00AE4079" w:rsidP="003452CE">
            <w:r>
              <w:t xml:space="preserve">Fruit </w:t>
            </w:r>
          </w:p>
          <w:p w14:paraId="2CF47CBB" w14:textId="1A679686" w:rsidR="00AE4079" w:rsidRDefault="00AE4079" w:rsidP="003452CE">
            <w:r>
              <w:t>Milk</w:t>
            </w:r>
          </w:p>
        </w:tc>
        <w:tc>
          <w:tcPr>
            <w:tcW w:w="1000" w:type="pct"/>
          </w:tcPr>
          <w:p w14:paraId="3B067EC8" w14:textId="6AFC48AE" w:rsidR="00E02752" w:rsidRDefault="00AE4079" w:rsidP="003452CE">
            <w:r>
              <w:t>1</w:t>
            </w:r>
            <w:r w:rsidR="005E4611">
              <w:t>5</w:t>
            </w:r>
          </w:p>
          <w:p w14:paraId="0E1D0BDC" w14:textId="19F1BEFA" w:rsidR="003460A5" w:rsidRDefault="005E4611" w:rsidP="003452CE">
            <w:r>
              <w:t xml:space="preserve">Breakfast Nachos </w:t>
            </w:r>
          </w:p>
          <w:p w14:paraId="68D815BB" w14:textId="77777777" w:rsidR="00AE4079" w:rsidRDefault="00AE4079" w:rsidP="003452CE">
            <w:r>
              <w:t>Cereal</w:t>
            </w:r>
          </w:p>
          <w:p w14:paraId="199D92BC" w14:textId="77777777" w:rsidR="00AE4079" w:rsidRDefault="00AE4079" w:rsidP="003452CE">
            <w:r>
              <w:t xml:space="preserve">Fruit </w:t>
            </w:r>
          </w:p>
          <w:p w14:paraId="3A61E9AD" w14:textId="5CC42857" w:rsidR="00AE4079" w:rsidRDefault="00AE4079" w:rsidP="003452CE">
            <w:r>
              <w:t>Milk</w:t>
            </w:r>
          </w:p>
        </w:tc>
      </w:tr>
      <w:tr w:rsidR="003452CE" w14:paraId="2E402552" w14:textId="77777777" w:rsidTr="00384C32">
        <w:trPr>
          <w:trHeight w:hRule="exact" w:val="1255"/>
        </w:trPr>
        <w:tc>
          <w:tcPr>
            <w:tcW w:w="1000" w:type="pct"/>
          </w:tcPr>
          <w:p w14:paraId="61136B13" w14:textId="4FB65748" w:rsidR="00E02752" w:rsidRDefault="005E4611" w:rsidP="003452CE">
            <w:r>
              <w:t>19</w:t>
            </w:r>
          </w:p>
          <w:p w14:paraId="4482F333" w14:textId="18BD22D5" w:rsidR="00AE4079" w:rsidRDefault="005E4611" w:rsidP="003452CE">
            <w:r>
              <w:t>French Toast Tornado</w:t>
            </w:r>
          </w:p>
          <w:p w14:paraId="02184269" w14:textId="77777777" w:rsidR="00AE4079" w:rsidRDefault="00AE4079" w:rsidP="003452CE">
            <w:r>
              <w:t>Cereal</w:t>
            </w:r>
          </w:p>
          <w:p w14:paraId="1C553C8C" w14:textId="77777777" w:rsidR="00AE4079" w:rsidRDefault="00AE4079" w:rsidP="003452CE">
            <w:r>
              <w:t xml:space="preserve">Fruit </w:t>
            </w:r>
          </w:p>
          <w:p w14:paraId="0C3ED97C" w14:textId="30729434" w:rsidR="00AE4079" w:rsidRDefault="00AE4079" w:rsidP="003452CE">
            <w:r>
              <w:t>Milk</w:t>
            </w:r>
          </w:p>
        </w:tc>
        <w:tc>
          <w:tcPr>
            <w:tcW w:w="1000" w:type="pct"/>
          </w:tcPr>
          <w:p w14:paraId="6AEEBF67" w14:textId="4040B904" w:rsidR="00E02752" w:rsidRDefault="00AE4079" w:rsidP="003452CE">
            <w:pPr>
              <w:rPr>
                <w:lang w:val="es-MX"/>
              </w:rPr>
            </w:pPr>
            <w:r>
              <w:rPr>
                <w:lang w:val="es-MX"/>
              </w:rPr>
              <w:t>2</w:t>
            </w:r>
            <w:r w:rsidR="005E4611">
              <w:rPr>
                <w:lang w:val="es-MX"/>
              </w:rPr>
              <w:t>0</w:t>
            </w:r>
          </w:p>
          <w:p w14:paraId="4B2C8DBE" w14:textId="0288A984" w:rsidR="00AE4079" w:rsidRDefault="005E4611" w:rsidP="003452CE">
            <w:pPr>
              <w:rPr>
                <w:lang w:val="es-MX"/>
              </w:rPr>
            </w:pPr>
            <w:proofErr w:type="spellStart"/>
            <w:r>
              <w:rPr>
                <w:lang w:val="es-MX"/>
              </w:rPr>
              <w:t>Breakfast</w:t>
            </w:r>
            <w:proofErr w:type="spellEnd"/>
            <w:r>
              <w:rPr>
                <w:lang w:val="es-MX"/>
              </w:rPr>
              <w:t xml:space="preserve"> Taco</w:t>
            </w:r>
          </w:p>
          <w:p w14:paraId="2B1F3B44" w14:textId="56B1278D" w:rsidR="00AE4079" w:rsidRDefault="00AE4079" w:rsidP="003452CE">
            <w:pPr>
              <w:rPr>
                <w:lang w:val="es-MX"/>
              </w:rPr>
            </w:pPr>
            <w:r>
              <w:rPr>
                <w:lang w:val="es-MX"/>
              </w:rPr>
              <w:t>Cereal</w:t>
            </w:r>
          </w:p>
          <w:p w14:paraId="6547423C" w14:textId="7B2EEF0B" w:rsidR="00AE4079" w:rsidRDefault="00AE4079" w:rsidP="003452CE">
            <w:pPr>
              <w:rPr>
                <w:lang w:val="es-MX"/>
              </w:rPr>
            </w:pPr>
            <w:r>
              <w:rPr>
                <w:lang w:val="es-MX"/>
              </w:rPr>
              <w:t xml:space="preserve">Fruit </w:t>
            </w:r>
          </w:p>
          <w:p w14:paraId="52956544" w14:textId="582C4E62" w:rsidR="00AE4079" w:rsidRDefault="00AE4079" w:rsidP="003452CE">
            <w:pPr>
              <w:rPr>
                <w:lang w:val="es-MX"/>
              </w:rPr>
            </w:pPr>
            <w:r>
              <w:rPr>
                <w:lang w:val="es-MX"/>
              </w:rPr>
              <w:t>Milk</w:t>
            </w:r>
          </w:p>
          <w:p w14:paraId="43724213" w14:textId="2BCC04F8" w:rsidR="00E02752" w:rsidRPr="0087398F" w:rsidRDefault="00E02752" w:rsidP="003452CE">
            <w:pPr>
              <w:rPr>
                <w:lang w:val="es-MX"/>
              </w:rPr>
            </w:pPr>
          </w:p>
        </w:tc>
        <w:tc>
          <w:tcPr>
            <w:tcW w:w="1000" w:type="pct"/>
          </w:tcPr>
          <w:p w14:paraId="71C6D199" w14:textId="30AF7434" w:rsidR="00E02752" w:rsidRDefault="00AE4079" w:rsidP="003452CE">
            <w:r>
              <w:t>2</w:t>
            </w:r>
            <w:r w:rsidR="005E4611">
              <w:t>1</w:t>
            </w:r>
            <w:r>
              <w:t xml:space="preserve"> </w:t>
            </w:r>
            <w:r w:rsidR="00263F41" w:rsidRPr="00263F41">
              <w:rPr>
                <w:b/>
              </w:rPr>
              <w:t xml:space="preserve"> </w:t>
            </w:r>
            <w:r w:rsidR="00263F41">
              <w:rPr>
                <w:b/>
              </w:rPr>
              <w:t xml:space="preserve"> </w:t>
            </w:r>
            <w:r w:rsidR="00263F41" w:rsidRPr="00263F41">
              <w:rPr>
                <w:b/>
              </w:rPr>
              <w:t>Minimum Day</w:t>
            </w:r>
          </w:p>
          <w:p w14:paraId="34A9B1B4" w14:textId="006A5DCA" w:rsidR="00AE4079" w:rsidRDefault="00F3770A" w:rsidP="003452CE">
            <w:r>
              <w:t>Waffles with Bacon</w:t>
            </w:r>
          </w:p>
          <w:p w14:paraId="513540FD" w14:textId="77777777" w:rsidR="00AE4079" w:rsidRDefault="00AE4079" w:rsidP="003452CE">
            <w:r>
              <w:t>Cereal</w:t>
            </w:r>
          </w:p>
          <w:p w14:paraId="7F01DA71" w14:textId="77777777" w:rsidR="00AE4079" w:rsidRDefault="00AE4079" w:rsidP="003452CE">
            <w:r>
              <w:t xml:space="preserve">Fruit </w:t>
            </w:r>
          </w:p>
          <w:p w14:paraId="2B7AABD0" w14:textId="6C12D14A" w:rsidR="00AE4079" w:rsidRDefault="00AE4079" w:rsidP="003452CE">
            <w:r>
              <w:t>Milk</w:t>
            </w:r>
          </w:p>
        </w:tc>
        <w:tc>
          <w:tcPr>
            <w:tcW w:w="1000" w:type="pct"/>
          </w:tcPr>
          <w:p w14:paraId="69A53A00" w14:textId="162DB8F6" w:rsidR="00E02752" w:rsidRDefault="00AE4079" w:rsidP="003452CE">
            <w:r>
              <w:t>2</w:t>
            </w:r>
            <w:r w:rsidR="00F3770A">
              <w:t>2</w:t>
            </w:r>
          </w:p>
          <w:p w14:paraId="592CF0C6" w14:textId="79360470" w:rsidR="00AE4079" w:rsidRDefault="00F3770A" w:rsidP="003452CE">
            <w:r>
              <w:t xml:space="preserve">Egg Bites </w:t>
            </w:r>
          </w:p>
          <w:p w14:paraId="46F28BB6" w14:textId="77777777" w:rsidR="00AE4079" w:rsidRDefault="00AE4079" w:rsidP="003452CE">
            <w:r>
              <w:t>Cereal</w:t>
            </w:r>
          </w:p>
          <w:p w14:paraId="19A2B9E5" w14:textId="77777777" w:rsidR="00AE4079" w:rsidRDefault="00AE4079" w:rsidP="003452CE">
            <w:r>
              <w:t xml:space="preserve">Fruit </w:t>
            </w:r>
          </w:p>
          <w:p w14:paraId="48049621" w14:textId="428FEB59" w:rsidR="00AE4079" w:rsidRDefault="00AE4079" w:rsidP="003452CE">
            <w:r>
              <w:t>Milk</w:t>
            </w:r>
          </w:p>
        </w:tc>
        <w:tc>
          <w:tcPr>
            <w:tcW w:w="1000" w:type="pct"/>
          </w:tcPr>
          <w:p w14:paraId="10AF8726" w14:textId="2F3C5733" w:rsidR="00E02752" w:rsidRPr="00F3770A" w:rsidRDefault="00AE4079" w:rsidP="0087398F">
            <w:pPr>
              <w:rPr>
                <w:b/>
                <w:bCs/>
              </w:rPr>
            </w:pPr>
            <w:r>
              <w:t>2</w:t>
            </w:r>
            <w:r w:rsidR="00F3770A">
              <w:t xml:space="preserve">3   </w:t>
            </w:r>
            <w:r w:rsidR="00F3770A">
              <w:rPr>
                <w:b/>
                <w:bCs/>
              </w:rPr>
              <w:t xml:space="preserve">Harvest Festival </w:t>
            </w:r>
          </w:p>
          <w:p w14:paraId="52211AB6" w14:textId="115AFDA5" w:rsidR="00AE4079" w:rsidRDefault="00F3770A" w:rsidP="0087398F">
            <w:r>
              <w:t>Biscuit Slider</w:t>
            </w:r>
          </w:p>
          <w:p w14:paraId="6D7C18EF" w14:textId="2BFF9E19" w:rsidR="00AE4079" w:rsidRDefault="00AE4079" w:rsidP="0087398F">
            <w:r>
              <w:t>Cereal</w:t>
            </w:r>
          </w:p>
          <w:p w14:paraId="0860FFF9" w14:textId="082A2F75" w:rsidR="00AE4079" w:rsidRDefault="00AE4079" w:rsidP="0087398F">
            <w:r>
              <w:t>Fruit</w:t>
            </w:r>
          </w:p>
          <w:p w14:paraId="556B5FB0" w14:textId="342A971A" w:rsidR="00AE4079" w:rsidRDefault="00AE4079" w:rsidP="0087398F">
            <w:r>
              <w:t>Milk</w:t>
            </w:r>
          </w:p>
          <w:p w14:paraId="7B1D4DD7" w14:textId="1B4A196F" w:rsidR="00E02752" w:rsidRPr="00AD0B66" w:rsidRDefault="00E02752" w:rsidP="0087398F"/>
        </w:tc>
      </w:tr>
      <w:tr w:rsidR="003452CE" w14:paraId="7F729B80" w14:textId="77777777" w:rsidTr="001020D1">
        <w:trPr>
          <w:trHeight w:hRule="exact" w:val="1525"/>
        </w:trPr>
        <w:tc>
          <w:tcPr>
            <w:tcW w:w="1000" w:type="pct"/>
          </w:tcPr>
          <w:p w14:paraId="08755E91" w14:textId="175C2A31" w:rsidR="00075071" w:rsidRDefault="00E02752" w:rsidP="003452CE">
            <w:r>
              <w:t>2</w:t>
            </w:r>
            <w:r w:rsidR="00F3770A">
              <w:t>6</w:t>
            </w:r>
          </w:p>
          <w:p w14:paraId="29D17EC3" w14:textId="00B00CFB" w:rsidR="00E02752" w:rsidRDefault="00F3770A" w:rsidP="003452CE">
            <w:r>
              <w:t xml:space="preserve">Tornado </w:t>
            </w:r>
          </w:p>
          <w:p w14:paraId="6BA79DF6" w14:textId="1CE0295A" w:rsidR="00F3770A" w:rsidRDefault="00F3770A" w:rsidP="003452CE">
            <w:r>
              <w:t>Mini Bagel</w:t>
            </w:r>
          </w:p>
          <w:p w14:paraId="2E3C1527" w14:textId="77777777" w:rsidR="00E02752" w:rsidRDefault="00E02752" w:rsidP="003452CE">
            <w:r>
              <w:t xml:space="preserve">Cereal </w:t>
            </w:r>
          </w:p>
          <w:p w14:paraId="042BE81B" w14:textId="77777777" w:rsidR="00E02752" w:rsidRDefault="00E02752" w:rsidP="003452CE">
            <w:r>
              <w:t xml:space="preserve">Fruit </w:t>
            </w:r>
          </w:p>
          <w:p w14:paraId="3A803D73" w14:textId="69A0258E" w:rsidR="00E02752" w:rsidRDefault="00E02752" w:rsidP="003452CE">
            <w:r>
              <w:t>Milk</w:t>
            </w:r>
          </w:p>
        </w:tc>
        <w:tc>
          <w:tcPr>
            <w:tcW w:w="1000" w:type="pct"/>
          </w:tcPr>
          <w:p w14:paraId="2195A014" w14:textId="17D0EC99" w:rsidR="00E02752" w:rsidRDefault="00AE4079" w:rsidP="00016CEE">
            <w:pPr>
              <w:rPr>
                <w:lang w:val="es-MX"/>
              </w:rPr>
            </w:pPr>
            <w:r>
              <w:rPr>
                <w:lang w:val="es-MX"/>
              </w:rPr>
              <w:t>2</w:t>
            </w:r>
            <w:r w:rsidR="00F3770A">
              <w:rPr>
                <w:lang w:val="es-MX"/>
              </w:rPr>
              <w:t>7</w:t>
            </w:r>
          </w:p>
          <w:p w14:paraId="7434F0C6" w14:textId="0F07BC88" w:rsidR="00AE4079" w:rsidRDefault="00F3770A" w:rsidP="00016CEE">
            <w:pPr>
              <w:rPr>
                <w:lang w:val="es-MX"/>
              </w:rPr>
            </w:pPr>
            <w:r>
              <w:rPr>
                <w:lang w:val="es-MX"/>
              </w:rPr>
              <w:t>Cinnamon Roll</w:t>
            </w:r>
          </w:p>
          <w:p w14:paraId="1E926E30" w14:textId="77777777" w:rsidR="001020D1" w:rsidRDefault="001020D1" w:rsidP="00016CEE">
            <w:pPr>
              <w:rPr>
                <w:lang w:val="es-MX"/>
              </w:rPr>
            </w:pPr>
            <w:r>
              <w:rPr>
                <w:lang w:val="es-MX"/>
              </w:rPr>
              <w:t>Cereal</w:t>
            </w:r>
          </w:p>
          <w:p w14:paraId="27909BFD" w14:textId="77777777" w:rsidR="001020D1" w:rsidRDefault="001020D1" w:rsidP="00016CEE">
            <w:pPr>
              <w:rPr>
                <w:lang w:val="es-MX"/>
              </w:rPr>
            </w:pPr>
            <w:r>
              <w:rPr>
                <w:lang w:val="es-MX"/>
              </w:rPr>
              <w:t>Fruit</w:t>
            </w:r>
          </w:p>
          <w:p w14:paraId="242017D3" w14:textId="545253B6" w:rsidR="001020D1" w:rsidRPr="0087398F" w:rsidRDefault="001020D1" w:rsidP="00016CEE">
            <w:pPr>
              <w:rPr>
                <w:lang w:val="es-MX"/>
              </w:rPr>
            </w:pPr>
            <w:r>
              <w:rPr>
                <w:lang w:val="es-MX"/>
              </w:rPr>
              <w:t>Milk</w:t>
            </w:r>
          </w:p>
        </w:tc>
        <w:tc>
          <w:tcPr>
            <w:tcW w:w="1000" w:type="pct"/>
          </w:tcPr>
          <w:p w14:paraId="45B34593" w14:textId="26710B1F" w:rsidR="00E02752" w:rsidRDefault="00263F41" w:rsidP="00016CEE">
            <w:r>
              <w:t>2</w:t>
            </w:r>
            <w:r w:rsidR="00F3770A">
              <w:t>8</w:t>
            </w:r>
            <w:r>
              <w:t xml:space="preserve">   </w:t>
            </w:r>
            <w:r w:rsidRPr="00263F41">
              <w:rPr>
                <w:b/>
              </w:rPr>
              <w:t xml:space="preserve"> Minimum Day</w:t>
            </w:r>
          </w:p>
          <w:p w14:paraId="7107BD77" w14:textId="3D8FC2C7" w:rsidR="001020D1" w:rsidRDefault="00F3770A" w:rsidP="00016CEE">
            <w:r>
              <w:t xml:space="preserve">Hash Brown Casserole </w:t>
            </w:r>
          </w:p>
          <w:p w14:paraId="42451B2B" w14:textId="77777777" w:rsidR="001020D1" w:rsidRDefault="001020D1" w:rsidP="00016CEE">
            <w:r>
              <w:t>Cereal</w:t>
            </w:r>
          </w:p>
          <w:p w14:paraId="7D3F6D00" w14:textId="77777777" w:rsidR="001020D1" w:rsidRDefault="001020D1" w:rsidP="00016CEE">
            <w:r>
              <w:t xml:space="preserve">Fruit </w:t>
            </w:r>
          </w:p>
          <w:p w14:paraId="6ED58CC0" w14:textId="64A5B857" w:rsidR="001020D1" w:rsidRDefault="001020D1" w:rsidP="00016CEE">
            <w:r>
              <w:t>Milk</w:t>
            </w:r>
          </w:p>
        </w:tc>
        <w:tc>
          <w:tcPr>
            <w:tcW w:w="1000" w:type="pct"/>
          </w:tcPr>
          <w:p w14:paraId="5F98AC39" w14:textId="18ECFAEA" w:rsidR="00E02752" w:rsidRDefault="00F3770A" w:rsidP="00016CEE">
            <w:r>
              <w:t>29</w:t>
            </w:r>
          </w:p>
          <w:p w14:paraId="095F5CDF" w14:textId="6D10C1B8" w:rsidR="001020D1" w:rsidRDefault="00F3770A" w:rsidP="00016CEE">
            <w:r>
              <w:t xml:space="preserve">Breakfast Sandwich </w:t>
            </w:r>
          </w:p>
          <w:p w14:paraId="7A1C258F" w14:textId="77777777" w:rsidR="001020D1" w:rsidRDefault="001020D1" w:rsidP="00016CEE">
            <w:r>
              <w:t xml:space="preserve">Cereal </w:t>
            </w:r>
          </w:p>
          <w:p w14:paraId="58D3174E" w14:textId="77777777" w:rsidR="001020D1" w:rsidRDefault="001020D1" w:rsidP="00016CEE">
            <w:r>
              <w:t xml:space="preserve">Fruit </w:t>
            </w:r>
          </w:p>
          <w:p w14:paraId="2ACE48F9" w14:textId="5665AC22" w:rsidR="001020D1" w:rsidRDefault="001020D1" w:rsidP="00016CEE">
            <w:r>
              <w:t>Milk</w:t>
            </w:r>
          </w:p>
        </w:tc>
        <w:tc>
          <w:tcPr>
            <w:tcW w:w="1000" w:type="pct"/>
          </w:tcPr>
          <w:p w14:paraId="4C5C3308" w14:textId="7356BD88" w:rsidR="008F7D6F" w:rsidRDefault="00263F41" w:rsidP="00016CEE">
            <w:r>
              <w:t>3</w:t>
            </w:r>
            <w:r w:rsidR="00F3770A">
              <w:t>0</w:t>
            </w:r>
          </w:p>
          <w:p w14:paraId="75D6A4C7" w14:textId="0D6C5ACC" w:rsidR="00263F41" w:rsidRDefault="00F3770A" w:rsidP="00016CEE">
            <w:r>
              <w:t>Muffin</w:t>
            </w:r>
          </w:p>
          <w:p w14:paraId="305FE511" w14:textId="77777777" w:rsidR="00263F41" w:rsidRDefault="00263F41" w:rsidP="00016CEE">
            <w:r>
              <w:t xml:space="preserve">Cereal </w:t>
            </w:r>
          </w:p>
          <w:p w14:paraId="4818F7DB" w14:textId="77777777" w:rsidR="00263F41" w:rsidRDefault="00263F41" w:rsidP="00016CEE">
            <w:r>
              <w:t xml:space="preserve">Fruit </w:t>
            </w:r>
          </w:p>
          <w:p w14:paraId="6AC0BF2A" w14:textId="50958E90" w:rsidR="00263F41" w:rsidRPr="003452CE" w:rsidRDefault="00263F41" w:rsidP="00016CEE">
            <w:r>
              <w:t xml:space="preserve">Milk </w:t>
            </w:r>
          </w:p>
        </w:tc>
      </w:tr>
    </w:tbl>
    <w:p w14:paraId="6AC47742" w14:textId="77777777" w:rsidR="00ED578F" w:rsidRDefault="00ED578F">
      <w:pPr>
        <w:rPr>
          <w:sz w:val="22"/>
          <w:szCs w:val="22"/>
        </w:rPr>
      </w:pPr>
    </w:p>
    <w:p w14:paraId="0E1FFF43" w14:textId="77777777" w:rsidR="00ED578F" w:rsidRDefault="00ED578F"/>
    <w:p w14:paraId="7C90708C" w14:textId="77777777" w:rsidR="003B336E" w:rsidRDefault="003B336E"/>
    <w:p w14:paraId="4C3AA870" w14:textId="64BAF02D" w:rsidR="00ED578F" w:rsidRDefault="00ED578F" w:rsidP="00421A37"/>
    <w:sectPr w:rsidR="00ED578F" w:rsidSect="009C496D">
      <w:footerReference w:type="default" r:id="rId11"/>
      <w:pgSz w:w="15840" w:h="12240" w:orient="landscape" w:code="1"/>
      <w:pgMar w:top="1008" w:right="1008" w:bottom="245"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9C937" w14:textId="77777777" w:rsidR="007137D1" w:rsidRDefault="007137D1" w:rsidP="00981EF4">
      <w:r>
        <w:separator/>
      </w:r>
    </w:p>
  </w:endnote>
  <w:endnote w:type="continuationSeparator" w:id="0">
    <w:p w14:paraId="597EB34D" w14:textId="77777777" w:rsidR="007137D1" w:rsidRDefault="007137D1" w:rsidP="00981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8E86" w14:textId="14334EF5" w:rsidR="00455252" w:rsidRPr="000E1B68" w:rsidRDefault="00455252" w:rsidP="00455252">
    <w:pPr>
      <w:pStyle w:val="Header"/>
      <w:rPr>
        <w:sz w:val="16"/>
        <w:szCs w:val="16"/>
      </w:rPr>
    </w:pPr>
    <w:r w:rsidRPr="000E1B68">
      <w:rPr>
        <w:sz w:val="16"/>
        <w:szCs w:val="16"/>
      </w:rPr>
      <w:t>Non-Discrimination Statement: “In the operation of the child feeding programs, no child will be discriminated against because of race, sex, color, national origin, age, and handicap.  If you feel you have been discriminated against, write immediately to the SECRETARY OF AGRICULUTURE, WASHINGTON, D.C. 20250.”</w:t>
    </w:r>
    <w:r w:rsidR="00F5046B">
      <w:rPr>
        <w:sz w:val="16"/>
        <w:szCs w:val="16"/>
      </w:rPr>
      <w:t xml:space="preserve"> *Due to weather, location, delivery issues and human error this menu is subject to change at any time without notice, we apologize for any inconvenience this may cause. </w:t>
    </w:r>
  </w:p>
  <w:p w14:paraId="290A8B90" w14:textId="77777777" w:rsidR="00455252" w:rsidRDefault="00455252" w:rsidP="00455252">
    <w:pPr>
      <w:pStyle w:val="Header"/>
    </w:pPr>
  </w:p>
  <w:p w14:paraId="1498E7D6" w14:textId="77777777" w:rsidR="00455252" w:rsidRDefault="00455252" w:rsidP="00455252">
    <w:pPr>
      <w:pStyle w:val="Header"/>
    </w:pPr>
    <w:r>
      <w:t>Menu Subject to Change                                                                                                                                                                                             1% and Fat Free Chocolate Milk Served Daily</w:t>
    </w:r>
    <w:r>
      <w:tab/>
    </w:r>
    <w:r>
      <w:tab/>
      <w:t>This institution is an equal opportunity provider.</w:t>
    </w:r>
  </w:p>
  <w:p w14:paraId="7CF1ADAD" w14:textId="49DA0BFC" w:rsidR="009C496D" w:rsidRPr="00455252" w:rsidRDefault="009C496D" w:rsidP="004552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28466" w14:textId="77777777" w:rsidR="007137D1" w:rsidRDefault="007137D1" w:rsidP="00981EF4">
      <w:r>
        <w:separator/>
      </w:r>
    </w:p>
  </w:footnote>
  <w:footnote w:type="continuationSeparator" w:id="0">
    <w:p w14:paraId="672505CB" w14:textId="77777777" w:rsidR="007137D1" w:rsidRDefault="007137D1" w:rsidP="00981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7F32E3"/>
    <w:multiLevelType w:val="hybridMultilevel"/>
    <w:tmpl w:val="2FB824CC"/>
    <w:lvl w:ilvl="0" w:tplc="3BCE9FA0">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6986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s-MX" w:vendorID="64" w:dllVersion="6" w:nlCheck="1" w:checkStyle="0"/>
  <w:activeWritingStyle w:appName="MSWord" w:lang="en-US" w:vendorID="64" w:dllVersion="6" w:nlCheck="1" w:checkStyle="1"/>
  <w:activeWritingStyle w:appName="MSWord" w:lang="en-US" w:vendorID="64" w:dllVersion="4096" w:nlCheck="1" w:checkStyle="0"/>
  <w:activeWritingStyle w:appName="MSWord" w:lang="es-MX" w:vendorID="64" w:dllVersion="4096" w:nlCheck="1" w:checkStyle="0"/>
  <w:activeWritingStyle w:appName="MSWord" w:lang="en-US" w:vendorID="64" w:dllVersion="0" w:nlCheck="1" w:checkStyle="0"/>
  <w:activeWritingStyle w:appName="MSWord" w:lang="es-MX" w:vendorID="64" w:dllVersion="0" w:nlCheck="1" w:checkStyle="0"/>
  <w:proofState w:spelling="clean" w:grammar="clean"/>
  <w:attachedTemplate r:id="rId1"/>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D63"/>
    <w:rsid w:val="00016CEE"/>
    <w:rsid w:val="0006126F"/>
    <w:rsid w:val="00075071"/>
    <w:rsid w:val="00086CF2"/>
    <w:rsid w:val="001020D1"/>
    <w:rsid w:val="00105513"/>
    <w:rsid w:val="0012279C"/>
    <w:rsid w:val="00171E2E"/>
    <w:rsid w:val="001A1D9B"/>
    <w:rsid w:val="00212B87"/>
    <w:rsid w:val="00263F41"/>
    <w:rsid w:val="00265AB6"/>
    <w:rsid w:val="0028775E"/>
    <w:rsid w:val="002A3963"/>
    <w:rsid w:val="002F6694"/>
    <w:rsid w:val="003102CA"/>
    <w:rsid w:val="0031600B"/>
    <w:rsid w:val="003452CE"/>
    <w:rsid w:val="003460A5"/>
    <w:rsid w:val="00384C32"/>
    <w:rsid w:val="00392E44"/>
    <w:rsid w:val="003B336E"/>
    <w:rsid w:val="00421A37"/>
    <w:rsid w:val="004503ED"/>
    <w:rsid w:val="00455252"/>
    <w:rsid w:val="004C086B"/>
    <w:rsid w:val="004D7AD0"/>
    <w:rsid w:val="004F1D37"/>
    <w:rsid w:val="0057520B"/>
    <w:rsid w:val="00580EB6"/>
    <w:rsid w:val="00591A57"/>
    <w:rsid w:val="005B4A28"/>
    <w:rsid w:val="005C48D5"/>
    <w:rsid w:val="005C7974"/>
    <w:rsid w:val="005E4611"/>
    <w:rsid w:val="00625FAB"/>
    <w:rsid w:val="006F7A9F"/>
    <w:rsid w:val="007137D1"/>
    <w:rsid w:val="00783E11"/>
    <w:rsid w:val="0087398F"/>
    <w:rsid w:val="00874955"/>
    <w:rsid w:val="0087781A"/>
    <w:rsid w:val="008942BB"/>
    <w:rsid w:val="008B7F09"/>
    <w:rsid w:val="008C5912"/>
    <w:rsid w:val="008F7D6F"/>
    <w:rsid w:val="009348B7"/>
    <w:rsid w:val="00981EF4"/>
    <w:rsid w:val="009909DF"/>
    <w:rsid w:val="009A0782"/>
    <w:rsid w:val="009A29F6"/>
    <w:rsid w:val="009A30A0"/>
    <w:rsid w:val="009B0C64"/>
    <w:rsid w:val="009C496D"/>
    <w:rsid w:val="009F6D63"/>
    <w:rsid w:val="00A23B2C"/>
    <w:rsid w:val="00A92910"/>
    <w:rsid w:val="00AD0B66"/>
    <w:rsid w:val="00AE4079"/>
    <w:rsid w:val="00B25684"/>
    <w:rsid w:val="00B66314"/>
    <w:rsid w:val="00B66AA6"/>
    <w:rsid w:val="00BA5C7E"/>
    <w:rsid w:val="00BC4261"/>
    <w:rsid w:val="00C33FA2"/>
    <w:rsid w:val="00C566B3"/>
    <w:rsid w:val="00C91941"/>
    <w:rsid w:val="00CE4DB4"/>
    <w:rsid w:val="00D1578D"/>
    <w:rsid w:val="00D2503F"/>
    <w:rsid w:val="00E02752"/>
    <w:rsid w:val="00E8732E"/>
    <w:rsid w:val="00E913E0"/>
    <w:rsid w:val="00EB722D"/>
    <w:rsid w:val="00ED578F"/>
    <w:rsid w:val="00F06A13"/>
    <w:rsid w:val="00F3770A"/>
    <w:rsid w:val="00F50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C4F13B"/>
  <w15:docId w15:val="{332C378C-ECCD-467E-AD54-B76D997A3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Arial" w:hAnsi="Arial" w:cs="Arial"/>
      <w:sz w:val="20"/>
      <w:szCs w:val="20"/>
    </w:rPr>
  </w:style>
  <w:style w:type="paragraph" w:styleId="Heading1">
    <w:name w:val="heading 1"/>
    <w:basedOn w:val="Normal"/>
    <w:next w:val="Normal"/>
    <w:link w:val="Heading1Char"/>
    <w:uiPriority w:val="99"/>
    <w:qFormat/>
    <w:pPr>
      <w:keepNext/>
      <w:jc w:val="center"/>
      <w:outlineLvl w:val="0"/>
    </w:pPr>
    <w:rPr>
      <w:b/>
      <w:bCs/>
      <w:sz w:val="24"/>
      <w:szCs w:val="24"/>
    </w:rPr>
  </w:style>
  <w:style w:type="paragraph" w:styleId="Heading2">
    <w:name w:val="heading 2"/>
    <w:basedOn w:val="Normal"/>
    <w:next w:val="Normal"/>
    <w:link w:val="Heading2Char"/>
    <w:uiPriority w:val="99"/>
    <w:qFormat/>
    <w:pPr>
      <w:keepNext/>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BalloonText">
    <w:name w:val="Balloon Text"/>
    <w:basedOn w:val="Normal"/>
    <w:link w:val="BalloonTextChar"/>
    <w:uiPriority w:val="99"/>
    <w:semiHidden/>
    <w:unhideWhenUsed/>
    <w:rsid w:val="005B4A28"/>
    <w:rPr>
      <w:rFonts w:ascii="Tahoma" w:hAnsi="Tahoma" w:cs="Tahoma"/>
      <w:sz w:val="16"/>
      <w:szCs w:val="16"/>
    </w:rPr>
  </w:style>
  <w:style w:type="character" w:customStyle="1" w:styleId="BalloonTextChar">
    <w:name w:val="Balloon Text Char"/>
    <w:basedOn w:val="DefaultParagraphFont"/>
    <w:link w:val="BalloonText"/>
    <w:uiPriority w:val="99"/>
    <w:semiHidden/>
    <w:rsid w:val="005B4A28"/>
    <w:rPr>
      <w:rFonts w:ascii="Tahoma" w:hAnsi="Tahoma" w:cs="Tahoma"/>
      <w:sz w:val="16"/>
      <w:szCs w:val="16"/>
    </w:rPr>
  </w:style>
  <w:style w:type="character" w:styleId="PlaceholderText">
    <w:name w:val="Placeholder Text"/>
    <w:basedOn w:val="DefaultParagraphFont"/>
    <w:uiPriority w:val="99"/>
    <w:semiHidden/>
    <w:rsid w:val="005B4A28"/>
    <w:rPr>
      <w:color w:val="808080"/>
    </w:rPr>
  </w:style>
  <w:style w:type="paragraph" w:styleId="Header">
    <w:name w:val="header"/>
    <w:basedOn w:val="Normal"/>
    <w:link w:val="HeaderChar"/>
    <w:uiPriority w:val="99"/>
    <w:unhideWhenUsed/>
    <w:rsid w:val="00981EF4"/>
    <w:pPr>
      <w:tabs>
        <w:tab w:val="center" w:pos="4680"/>
        <w:tab w:val="right" w:pos="9360"/>
      </w:tabs>
    </w:pPr>
  </w:style>
  <w:style w:type="character" w:customStyle="1" w:styleId="HeaderChar">
    <w:name w:val="Header Char"/>
    <w:basedOn w:val="DefaultParagraphFont"/>
    <w:link w:val="Header"/>
    <w:uiPriority w:val="99"/>
    <w:rsid w:val="00981EF4"/>
    <w:rPr>
      <w:rFonts w:ascii="Arial" w:hAnsi="Arial" w:cs="Arial"/>
      <w:sz w:val="20"/>
      <w:szCs w:val="20"/>
    </w:rPr>
  </w:style>
  <w:style w:type="paragraph" w:styleId="Footer">
    <w:name w:val="footer"/>
    <w:basedOn w:val="Normal"/>
    <w:link w:val="FooterChar"/>
    <w:uiPriority w:val="99"/>
    <w:unhideWhenUsed/>
    <w:rsid w:val="00981EF4"/>
    <w:pPr>
      <w:tabs>
        <w:tab w:val="center" w:pos="4680"/>
        <w:tab w:val="right" w:pos="9360"/>
      </w:tabs>
    </w:pPr>
  </w:style>
  <w:style w:type="character" w:customStyle="1" w:styleId="FooterChar">
    <w:name w:val="Footer Char"/>
    <w:basedOn w:val="DefaultParagraphFont"/>
    <w:link w:val="Footer"/>
    <w:uiPriority w:val="99"/>
    <w:rsid w:val="00981EF4"/>
    <w:rPr>
      <w:rFonts w:ascii="Arial" w:hAnsi="Arial" w:cs="Arial"/>
      <w:sz w:val="20"/>
      <w:szCs w:val="20"/>
    </w:rPr>
  </w:style>
  <w:style w:type="paragraph" w:styleId="ListParagraph">
    <w:name w:val="List Paragraph"/>
    <w:basedOn w:val="Normal"/>
    <w:uiPriority w:val="34"/>
    <w:qFormat/>
    <w:rsid w:val="00580E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127668">
      <w:bodyDiv w:val="1"/>
      <w:marLeft w:val="0"/>
      <w:marRight w:val="0"/>
      <w:marTop w:val="0"/>
      <w:marBottom w:val="0"/>
      <w:divBdr>
        <w:top w:val="none" w:sz="0" w:space="0" w:color="auto"/>
        <w:left w:val="none" w:sz="0" w:space="0" w:color="auto"/>
        <w:bottom w:val="none" w:sz="0" w:space="0" w:color="auto"/>
        <w:right w:val="none" w:sz="0" w:space="0" w:color="auto"/>
      </w:divBdr>
      <w:divsChild>
        <w:div w:id="2095278740">
          <w:marLeft w:val="0"/>
          <w:marRight w:val="0"/>
          <w:marTop w:val="0"/>
          <w:marBottom w:val="0"/>
          <w:divBdr>
            <w:top w:val="none" w:sz="0" w:space="0" w:color="auto"/>
            <w:left w:val="none" w:sz="0" w:space="0" w:color="auto"/>
            <w:bottom w:val="none" w:sz="0" w:space="0" w:color="auto"/>
            <w:right w:val="none" w:sz="0" w:space="0" w:color="auto"/>
          </w:divBdr>
          <w:divsChild>
            <w:div w:id="811411589">
              <w:marLeft w:val="0"/>
              <w:marRight w:val="0"/>
              <w:marTop w:val="0"/>
              <w:marBottom w:val="0"/>
              <w:divBdr>
                <w:top w:val="none" w:sz="0" w:space="0" w:color="auto"/>
                <w:left w:val="none" w:sz="0" w:space="0" w:color="auto"/>
                <w:bottom w:val="none" w:sz="0" w:space="0" w:color="auto"/>
                <w:right w:val="none" w:sz="0" w:space="0" w:color="auto"/>
              </w:divBdr>
              <w:divsChild>
                <w:div w:id="733819061">
                  <w:marLeft w:val="0"/>
                  <w:marRight w:val="0"/>
                  <w:marTop w:val="195"/>
                  <w:marBottom w:val="0"/>
                  <w:divBdr>
                    <w:top w:val="none" w:sz="0" w:space="0" w:color="auto"/>
                    <w:left w:val="none" w:sz="0" w:space="0" w:color="auto"/>
                    <w:bottom w:val="none" w:sz="0" w:space="0" w:color="auto"/>
                    <w:right w:val="none" w:sz="0" w:space="0" w:color="auto"/>
                  </w:divBdr>
                  <w:divsChild>
                    <w:div w:id="586351661">
                      <w:marLeft w:val="0"/>
                      <w:marRight w:val="0"/>
                      <w:marTop w:val="0"/>
                      <w:marBottom w:val="180"/>
                      <w:divBdr>
                        <w:top w:val="none" w:sz="0" w:space="0" w:color="auto"/>
                        <w:left w:val="none" w:sz="0" w:space="0" w:color="auto"/>
                        <w:bottom w:val="none" w:sz="0" w:space="0" w:color="auto"/>
                        <w:right w:val="none" w:sz="0" w:space="0" w:color="auto"/>
                      </w:divBdr>
                      <w:divsChild>
                        <w:div w:id="810635320">
                          <w:marLeft w:val="0"/>
                          <w:marRight w:val="0"/>
                          <w:marTop w:val="0"/>
                          <w:marBottom w:val="0"/>
                          <w:divBdr>
                            <w:top w:val="none" w:sz="0" w:space="0" w:color="auto"/>
                            <w:left w:val="none" w:sz="0" w:space="0" w:color="auto"/>
                            <w:bottom w:val="none" w:sz="0" w:space="0" w:color="auto"/>
                            <w:right w:val="none" w:sz="0" w:space="0" w:color="auto"/>
                          </w:divBdr>
                          <w:divsChild>
                            <w:div w:id="2116442613">
                              <w:marLeft w:val="0"/>
                              <w:marRight w:val="0"/>
                              <w:marTop w:val="0"/>
                              <w:marBottom w:val="0"/>
                              <w:divBdr>
                                <w:top w:val="none" w:sz="0" w:space="0" w:color="auto"/>
                                <w:left w:val="none" w:sz="0" w:space="0" w:color="auto"/>
                                <w:bottom w:val="none" w:sz="0" w:space="0" w:color="auto"/>
                                <w:right w:val="none" w:sz="0" w:space="0" w:color="auto"/>
                              </w:divBdr>
                              <w:divsChild>
                                <w:div w:id="1391467185">
                                  <w:marLeft w:val="0"/>
                                  <w:marRight w:val="0"/>
                                  <w:marTop w:val="0"/>
                                  <w:marBottom w:val="0"/>
                                  <w:divBdr>
                                    <w:top w:val="none" w:sz="0" w:space="0" w:color="auto"/>
                                    <w:left w:val="none" w:sz="0" w:space="0" w:color="auto"/>
                                    <w:bottom w:val="none" w:sz="0" w:space="0" w:color="auto"/>
                                    <w:right w:val="none" w:sz="0" w:space="0" w:color="auto"/>
                                  </w:divBdr>
                                  <w:divsChild>
                                    <w:div w:id="1374649528">
                                      <w:marLeft w:val="0"/>
                                      <w:marRight w:val="0"/>
                                      <w:marTop w:val="0"/>
                                      <w:marBottom w:val="0"/>
                                      <w:divBdr>
                                        <w:top w:val="none" w:sz="0" w:space="0" w:color="auto"/>
                                        <w:left w:val="none" w:sz="0" w:space="0" w:color="auto"/>
                                        <w:bottom w:val="none" w:sz="0" w:space="0" w:color="auto"/>
                                        <w:right w:val="none" w:sz="0" w:space="0" w:color="auto"/>
                                      </w:divBdr>
                                      <w:divsChild>
                                        <w:div w:id="53165766">
                                          <w:marLeft w:val="0"/>
                                          <w:marRight w:val="0"/>
                                          <w:marTop w:val="0"/>
                                          <w:marBottom w:val="0"/>
                                          <w:divBdr>
                                            <w:top w:val="none" w:sz="0" w:space="0" w:color="auto"/>
                                            <w:left w:val="none" w:sz="0" w:space="0" w:color="auto"/>
                                            <w:bottom w:val="none" w:sz="0" w:space="0" w:color="auto"/>
                                            <w:right w:val="none" w:sz="0" w:space="0" w:color="auto"/>
                                          </w:divBdr>
                                          <w:divsChild>
                                            <w:div w:id="865564323">
                                              <w:marLeft w:val="0"/>
                                              <w:marRight w:val="0"/>
                                              <w:marTop w:val="0"/>
                                              <w:marBottom w:val="0"/>
                                              <w:divBdr>
                                                <w:top w:val="none" w:sz="0" w:space="0" w:color="auto"/>
                                                <w:left w:val="none" w:sz="0" w:space="0" w:color="auto"/>
                                                <w:bottom w:val="none" w:sz="0" w:space="0" w:color="auto"/>
                                                <w:right w:val="none" w:sz="0" w:space="0" w:color="auto"/>
                                              </w:divBdr>
                                              <w:divsChild>
                                                <w:div w:id="11402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aman\AppData\Roaming\Microsoft\Templates\7%20day%20calendar%20gri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7C7DC7E74443AC8ECDFE0B162361CA"/>
        <w:category>
          <w:name w:val="General"/>
          <w:gallery w:val="placeholder"/>
        </w:category>
        <w:types>
          <w:type w:val="bbPlcHdr"/>
        </w:types>
        <w:behaviors>
          <w:behavior w:val="content"/>
        </w:behaviors>
        <w:guid w:val="{86A1FE46-8AAD-459E-9171-F0EEEF5A983B}"/>
      </w:docPartPr>
      <w:docPartBody>
        <w:p w:rsidR="007961D6" w:rsidRDefault="007961D6">
          <w:pPr>
            <w:pStyle w:val="E57C7DC7E74443AC8ECDFE0B162361CA"/>
          </w:pPr>
          <w:r w:rsidRPr="001D573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1D6"/>
    <w:rsid w:val="00255DDF"/>
    <w:rsid w:val="002F6425"/>
    <w:rsid w:val="00392E44"/>
    <w:rsid w:val="00406FEF"/>
    <w:rsid w:val="007961D6"/>
    <w:rsid w:val="008A1262"/>
    <w:rsid w:val="009E1AB1"/>
    <w:rsid w:val="00A56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57C7DC7E74443AC8ECDFE0B162361CA">
    <w:name w:val="E57C7DC7E74443AC8ECDFE0B162361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achers xmlns="6dbe8969-fe21-48f9-a5d0-e377c2dc257f">
      <UserInfo>
        <DisplayName/>
        <AccountId xsi:nil="true"/>
        <AccountType/>
      </UserInfo>
    </Teachers>
    <Self_Registration_Enabled xmlns="6dbe8969-fe21-48f9-a5d0-e377c2dc257f" xsi:nil="true"/>
    <_ip_UnifiedCompliancePolicyUIAction xmlns="http://schemas.microsoft.com/sharepoint/v3" xsi:nil="true"/>
    <LMS_Mappings xmlns="6dbe8969-fe21-48f9-a5d0-e377c2dc257f" xsi:nil="true"/>
    <Self_Registration_Enabled0 xmlns="6dbe8969-fe21-48f9-a5d0-e377c2dc257f" xsi:nil="true"/>
    <Math_Settings xmlns="6dbe8969-fe21-48f9-a5d0-e377c2dc257f" xsi:nil="true"/>
    <AppVersion xmlns="6dbe8969-fe21-48f9-a5d0-e377c2dc257f" xsi:nil="true"/>
    <Invited_Teachers xmlns="6dbe8969-fe21-48f9-a5d0-e377c2dc257f" xsi:nil="true"/>
    <Invited_Students xmlns="6dbe8969-fe21-48f9-a5d0-e377c2dc257f" xsi:nil="true"/>
    <Students xmlns="6dbe8969-fe21-48f9-a5d0-e377c2dc257f">
      <UserInfo>
        <DisplayName/>
        <AccountId xsi:nil="true"/>
        <AccountType/>
      </UserInfo>
    </Students>
    <Student_Groups xmlns="6dbe8969-fe21-48f9-a5d0-e377c2dc257f">
      <UserInfo>
        <DisplayName/>
        <AccountId xsi:nil="true"/>
        <AccountType/>
      </UserInfo>
    </Student_Groups>
    <Distribution_Groups xmlns="6dbe8969-fe21-48f9-a5d0-e377c2dc257f" xsi:nil="true"/>
    <Templates xmlns="6dbe8969-fe21-48f9-a5d0-e377c2dc257f" xsi:nil="true"/>
    <_ip_UnifiedCompliancePolicyProperties xmlns="http://schemas.microsoft.com/sharepoint/v3" xsi:nil="true"/>
    <TeamsChannelId xmlns="6dbe8969-fe21-48f9-a5d0-e377c2dc257f" xsi:nil="true"/>
    <Owner xmlns="6dbe8969-fe21-48f9-a5d0-e377c2dc257f">
      <UserInfo>
        <DisplayName/>
        <AccountId xsi:nil="true"/>
        <AccountType/>
      </UserInfo>
    </Owner>
    <CultureName xmlns="6dbe8969-fe21-48f9-a5d0-e377c2dc257f" xsi:nil="true"/>
    <DefaultSectionNames xmlns="6dbe8969-fe21-48f9-a5d0-e377c2dc257f" xsi:nil="true"/>
    <Is_Collaboration_Space_Locked xmlns="6dbe8969-fe21-48f9-a5d0-e377c2dc257f" xsi:nil="true"/>
    <IsNotebookLocked xmlns="6dbe8969-fe21-48f9-a5d0-e377c2dc257f" xsi:nil="true"/>
    <NotebookType xmlns="6dbe8969-fe21-48f9-a5d0-e377c2dc257f" xsi:nil="true"/>
    <FolderType xmlns="6dbe8969-fe21-48f9-a5d0-e377c2dc257f" xsi:nil="true"/>
    <Has_Teacher_Only_SectionGroup xmlns="6dbe8969-fe21-48f9-a5d0-e377c2dc25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3BE647FFFA3E4F8DF1F1FE2BCBCF1C" ma:contentTypeVersion="37" ma:contentTypeDescription="Create a new document." ma:contentTypeScope="" ma:versionID="f4038f453d6c447e1b1663b1bec4be76">
  <xsd:schema xmlns:xsd="http://www.w3.org/2001/XMLSchema" xmlns:xs="http://www.w3.org/2001/XMLSchema" xmlns:p="http://schemas.microsoft.com/office/2006/metadata/properties" xmlns:ns1="http://schemas.microsoft.com/sharepoint/v3" xmlns:ns3="6dbe8969-fe21-48f9-a5d0-e377c2dc257f" xmlns:ns4="d01a1f47-a672-4f14-95c7-b96a35adfc38" targetNamespace="http://schemas.microsoft.com/office/2006/metadata/properties" ma:root="true" ma:fieldsID="016f5b0d835173807b3c4b40a7fce4d7" ns1:_="" ns3:_="" ns4:_="">
    <xsd:import namespace="http://schemas.microsoft.com/sharepoint/v3"/>
    <xsd:import namespace="6dbe8969-fe21-48f9-a5d0-e377c2dc257f"/>
    <xsd:import namespace="d01a1f47-a672-4f14-95c7-b96a35adfc38"/>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4:SharedWithUsers" minOccurs="0"/>
                <xsd:element ref="ns4:SharedWithDetails" minOccurs="0"/>
                <xsd:element ref="ns4:SharingHintHash" minOccurs="0"/>
                <xsd:element ref="ns3:CultureName" minOccurs="0"/>
                <xsd:element ref="ns3:Self_Registration_Enabled0" minOccurs="0"/>
                <xsd:element ref="ns3:Has_Teacher_Only_SectionGroup" minOccurs="0"/>
                <xsd:element ref="ns3:Is_Collaboration_Space_Locked"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element ref="ns3:TeamsChannelId" minOccurs="0"/>
                <xsd:element ref="ns3:Math_Settings" minOccurs="0"/>
                <xsd:element ref="ns3:Templates" minOccurs="0"/>
                <xsd:element ref="ns3:Distribution_Groups" minOccurs="0"/>
                <xsd:element ref="ns3:LMS_Mappings" minOccurs="0"/>
                <xsd:element ref="ns3:IsNotebookLocked"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be8969-fe21-48f9-a5d0-e377c2dc257f"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Teachers" ma:index="1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6" nillable="true" ma:displayName="Invited Teachers" ma:internalName="Invited_Teachers">
      <xsd:simpleType>
        <xsd:restriction base="dms:Note">
          <xsd:maxLength value="255"/>
        </xsd:restriction>
      </xsd:simpleType>
    </xsd:element>
    <xsd:element name="Invited_Students" ma:index="17" nillable="true" ma:displayName="Invited Students" ma:internalName="Invited_Students">
      <xsd:simpleType>
        <xsd:restriction base="dms:Note">
          <xsd:maxLength value="255"/>
        </xsd:restriction>
      </xsd:simpleType>
    </xsd:element>
    <xsd:element name="Self_Registration_Enabled" ma:index="18" nillable="true" ma:displayName="Self_Registration_Enabled" ma:internalName="Self_Registration_Enabled">
      <xsd:simpleType>
        <xsd:restriction base="dms:Boolean"/>
      </xsd:simpleType>
    </xsd:element>
    <xsd:element name="CultureName" ma:index="22" nillable="true" ma:displayName="Culture Name" ma:internalName="CultureName">
      <xsd:simpleType>
        <xsd:restriction base="dms:Text"/>
      </xsd:simpleType>
    </xsd:element>
    <xsd:element name="Self_Registration_Enabled0" ma:index="23" nillable="true" ma:displayName="Self Registration Enabled" ma:internalName="Self_Registration_Enabled0">
      <xsd:simpleType>
        <xsd:restriction base="dms:Boolean"/>
      </xsd:simpleType>
    </xsd:element>
    <xsd:element name="Has_Teacher_Only_SectionGroup" ma:index="24" nillable="true" ma:displayName="Has Teacher Only SectionGroup" ma:internalName="Has_Teacher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MediaServiceMetadata" ma:index="26" nillable="true" ma:displayName="MediaServiceMetadata" ma:description="" ma:hidden="true" ma:internalName="MediaServiceMetadata" ma:readOnly="true">
      <xsd:simpleType>
        <xsd:restriction base="dms:Note"/>
      </xsd:simpleType>
    </xsd:element>
    <xsd:element name="MediaServiceFastMetadata" ma:index="27" nillable="true" ma:displayName="MediaServiceFastMetadata" ma:description="" ma:hidden="true" ma:internalName="MediaServiceFastMetadata" ma:readOnly="true">
      <xsd:simpleType>
        <xsd:restriction base="dms:Note"/>
      </xsd:simpleType>
    </xsd:element>
    <xsd:element name="MediaServiceDateTaken" ma:index="28" nillable="true" ma:displayName="MediaServiceDateTaken" ma:description="" ma:hidden="true" ma:internalName="MediaServiceDateTaken" ma:readOnly="true">
      <xsd:simpleType>
        <xsd:restriction base="dms:Text"/>
      </xsd:simpleType>
    </xsd:element>
    <xsd:element name="MediaServiceAutoTags" ma:index="29" nillable="true" ma:displayName="MediaServiceAutoTags" ma:description="" ma:internalName="MediaServiceAutoTags" ma:readOnly="true">
      <xsd:simpleType>
        <xsd:restriction base="dms:Text"/>
      </xsd:simpleType>
    </xsd:element>
    <xsd:element name="MediaServiceLocation" ma:index="30" nillable="true" ma:displayName="MediaServiceLocation" ma:description="" ma:internalName="MediaServiceLocation"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TeamsChannelId" ma:index="38" nillable="true" ma:displayName="Teams Channel Id" ma:internalName="TeamsChannelId">
      <xsd:simpleType>
        <xsd:restriction base="dms:Text"/>
      </xsd:simpleType>
    </xsd:element>
    <xsd:element name="Math_Settings" ma:index="39" nillable="true" ma:displayName="Math Settings" ma:internalName="Math_Settings">
      <xsd:simpleType>
        <xsd:restriction base="dms:Text"/>
      </xsd:simpleType>
    </xsd:element>
    <xsd:element name="Templates" ma:index="40" nillable="true" ma:displayName="Templates" ma:internalName="Templates">
      <xsd:simpleType>
        <xsd:restriction base="dms:Note">
          <xsd:maxLength value="255"/>
        </xsd:restriction>
      </xsd:simpleType>
    </xsd:element>
    <xsd:element name="Distribution_Groups" ma:index="41" nillable="true" ma:displayName="Distribution Groups" ma:internalName="Distribution_Groups">
      <xsd:simpleType>
        <xsd:restriction base="dms:Note">
          <xsd:maxLength value="255"/>
        </xsd:restriction>
      </xsd:simpleType>
    </xsd:element>
    <xsd:element name="LMS_Mappings" ma:index="42" nillable="true" ma:displayName="LMS Mappings" ma:internalName="LMS_Mappings">
      <xsd:simpleType>
        <xsd:restriction base="dms:Note">
          <xsd:maxLength value="255"/>
        </xsd:restriction>
      </xsd:simpleType>
    </xsd:element>
    <xsd:element name="IsNotebookLocked" ma:index="43" nillable="true" ma:displayName="Is Notebook Locked" ma:internalName="IsNotebookLocked">
      <xsd:simpleType>
        <xsd:restriction base="dms:Boolean"/>
      </xsd:simpleType>
    </xsd:element>
    <xsd:element name="MediaLengthInSeconds" ma:index="4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1a1f47-a672-4f14-95c7-b96a35adfc38" elementFormDefault="qualified">
    <xsd:import namespace="http://schemas.microsoft.com/office/2006/documentManagement/types"/>
    <xsd:import namespace="http://schemas.microsoft.com/office/infopath/2007/PartnerControls"/>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description="" ma:internalName="SharedWithDetails" ma:readOnly="true">
      <xsd:simpleType>
        <xsd:restriction base="dms:Note">
          <xsd:maxLength value="255"/>
        </xsd:restriction>
      </xsd:simpleType>
    </xsd:element>
    <xsd:element name="SharingHintHash" ma:index="21"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2FE36F-573B-4A8D-B3A2-F2168C34139C}">
  <ds:schemaRefs>
    <ds:schemaRef ds:uri="http://schemas.openxmlformats.org/officeDocument/2006/bibliography"/>
  </ds:schemaRefs>
</ds:datastoreItem>
</file>

<file path=customXml/itemProps2.xml><?xml version="1.0" encoding="utf-8"?>
<ds:datastoreItem xmlns:ds="http://schemas.openxmlformats.org/officeDocument/2006/customXml" ds:itemID="{5269CBE7-597F-41A8-87D6-7154E6C419FF}">
  <ds:schemaRefs>
    <ds:schemaRef ds:uri="http://schemas.microsoft.com/sharepoint/v3/contenttype/forms"/>
  </ds:schemaRefs>
</ds:datastoreItem>
</file>

<file path=customXml/itemProps3.xml><?xml version="1.0" encoding="utf-8"?>
<ds:datastoreItem xmlns:ds="http://schemas.openxmlformats.org/officeDocument/2006/customXml" ds:itemID="{E3C5DB6E-C43E-4D7D-8A1E-DFFA908733E3}">
  <ds:schemaRefs>
    <ds:schemaRef ds:uri="d01a1f47-a672-4f14-95c7-b96a35adfc38"/>
    <ds:schemaRef ds:uri="http://www.w3.org/XML/1998/namespace"/>
    <ds:schemaRef ds:uri="http://purl.org/dc/elements/1.1/"/>
    <ds:schemaRef ds:uri="http://schemas.microsoft.com/office/infopath/2007/PartnerControls"/>
    <ds:schemaRef ds:uri="http://purl.org/dc/dcmitype/"/>
    <ds:schemaRef ds:uri="http://schemas.microsoft.com/sharepoint/v3"/>
    <ds:schemaRef ds:uri="http://schemas.microsoft.com/office/2006/documentManagement/types"/>
    <ds:schemaRef ds:uri="http://purl.org/dc/terms/"/>
    <ds:schemaRef ds:uri="http://schemas.openxmlformats.org/package/2006/metadata/core-properties"/>
    <ds:schemaRef ds:uri="6dbe8969-fe21-48f9-a5d0-e377c2dc257f"/>
    <ds:schemaRef ds:uri="http://schemas.microsoft.com/office/2006/metadata/properties"/>
  </ds:schemaRefs>
</ds:datastoreItem>
</file>

<file path=customXml/itemProps4.xml><?xml version="1.0" encoding="utf-8"?>
<ds:datastoreItem xmlns:ds="http://schemas.openxmlformats.org/officeDocument/2006/customXml" ds:itemID="{46C50ED2-D282-4C23-89C8-F24CEF27E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be8969-fe21-48f9-a5d0-e377c2dc257f"/>
    <ds:schemaRef ds:uri="d01a1f47-a672-4f14-95c7-b96a35adf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7 day calendar grid</Template>
  <TotalTime>5</TotalTime>
  <Pages>1</Pages>
  <Words>160</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SUNDAY</vt:lpstr>
    </vt:vector>
  </TitlesOfParts>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dc:title>
  <dc:subject/>
  <dc:creator>Amanda Leaman</dc:creator>
  <cp:keywords/>
  <dc:description/>
  <cp:lastModifiedBy>Kayla Pacheco</cp:lastModifiedBy>
  <cp:revision>2</cp:revision>
  <cp:lastPrinted>2019-08-16T16:02:00Z</cp:lastPrinted>
  <dcterms:created xsi:type="dcterms:W3CDTF">2026-09-30T15:59:00Z</dcterms:created>
  <dcterms:modified xsi:type="dcterms:W3CDTF">2026-09-30T15:59:00Z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TC018858549991</vt:lpwstr>
  </property>
  <property fmtid="{D5CDD505-2E9C-101B-9397-08002B2CF9AE}" pid="3" name="ContentTypeId">
    <vt:lpwstr>0x010100AB3BE647FFFA3E4F8DF1F1FE2BCBCF1C</vt:lpwstr>
  </property>
</Properties>
</file>